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15C1" w14:textId="120832BF" w:rsidR="002559E6" w:rsidRPr="008E1A53" w:rsidRDefault="00EF585F" w:rsidP="001173CE">
      <w:pPr>
        <w:pStyle w:val="Title"/>
        <w:ind w:right="4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11460C" wp14:editId="6FE9874C">
                <wp:simplePos x="0" y="0"/>
                <wp:positionH relativeFrom="column">
                  <wp:posOffset>2105025</wp:posOffset>
                </wp:positionH>
                <wp:positionV relativeFrom="paragraph">
                  <wp:posOffset>3175</wp:posOffset>
                </wp:positionV>
                <wp:extent cx="2328545" cy="695325"/>
                <wp:effectExtent l="0" t="0" r="0" b="0"/>
                <wp:wrapNone/>
                <wp:docPr id="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8545" cy="695325"/>
                          <a:chOff x="0" y="0"/>
                          <a:chExt cx="2509565" cy="650397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565" cy="600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6"/>
                        <wps:cNvSpPr txBox="1"/>
                        <wps:spPr>
                          <a:xfrm>
                            <a:off x="626368" y="391317"/>
                            <a:ext cx="1426726" cy="259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A4718F" w14:textId="77777777" w:rsidR="00EF585F" w:rsidRDefault="00EF585F" w:rsidP="00EF585F">
                              <w:pPr>
                                <w:rPr>
                                  <w:rFonts w:ascii="Amasis MT Pro Black" w:hAnsi="Amasis MT Pro Black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="Amasis MT Pro Black" w:hAnsi="Amasis MT Pro Black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Parish Council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11460C" id="Group 7" o:spid="_x0000_s1026" style="position:absolute;left:0;text-align:left;margin-left:165.75pt;margin-top:.25pt;width:183.35pt;height:54.75pt;z-index:251659264;mso-width-relative:margin;mso-height-relative:margin" coordsize="25095,6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5095;height:6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6263;top:3913;width:14267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CA4718F" w14:textId="77777777" w:rsidR="00EF585F" w:rsidRDefault="00EF585F" w:rsidP="00EF585F">
                        <w:pPr>
                          <w:rPr>
                            <w:rFonts w:ascii="Amasis MT Pro Black" w:hAnsi="Amasis MT Pro Black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masis MT Pro Black" w:hAnsi="Amasis MT Pro Black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Parish Council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0ABA4E" w14:textId="77777777" w:rsidR="00EF585F" w:rsidRDefault="00EF585F" w:rsidP="001173CE">
      <w:pPr>
        <w:pStyle w:val="Title"/>
        <w:ind w:right="424"/>
        <w:jc w:val="right"/>
        <w:rPr>
          <w:sz w:val="24"/>
          <w:szCs w:val="16"/>
        </w:rPr>
      </w:pPr>
    </w:p>
    <w:p w14:paraId="5A3F5692" w14:textId="77777777" w:rsidR="00EF585F" w:rsidRDefault="00EF585F" w:rsidP="001173CE">
      <w:pPr>
        <w:pStyle w:val="Title"/>
        <w:ind w:right="424"/>
        <w:jc w:val="right"/>
        <w:rPr>
          <w:sz w:val="24"/>
          <w:szCs w:val="16"/>
        </w:rPr>
      </w:pPr>
    </w:p>
    <w:p w14:paraId="685E2D5D" w14:textId="77777777" w:rsidR="00EF585F" w:rsidRDefault="00EF585F" w:rsidP="001173CE">
      <w:pPr>
        <w:pStyle w:val="Title"/>
        <w:ind w:right="424"/>
        <w:jc w:val="right"/>
        <w:rPr>
          <w:sz w:val="24"/>
          <w:szCs w:val="16"/>
        </w:rPr>
      </w:pPr>
    </w:p>
    <w:p w14:paraId="076CA40C" w14:textId="2E6CE8EB" w:rsidR="002559E6" w:rsidRDefault="002559E6" w:rsidP="001173CE">
      <w:pPr>
        <w:tabs>
          <w:tab w:val="right" w:pos="10065"/>
        </w:tabs>
        <w:ind w:left="284" w:right="-163"/>
        <w:rPr>
          <w:b w:val="0"/>
          <w:sz w:val="20"/>
        </w:rPr>
      </w:pPr>
      <w:r w:rsidRPr="00EF585F">
        <w:rPr>
          <w:bCs/>
          <w:sz w:val="20"/>
        </w:rPr>
        <w:t>The Clerk to the Council</w:t>
      </w:r>
      <w:r w:rsidR="001173CE">
        <w:rPr>
          <w:b w:val="0"/>
          <w:sz w:val="24"/>
        </w:rPr>
        <w:t xml:space="preserve"> </w:t>
      </w:r>
      <w:r w:rsidR="001173CE">
        <w:rPr>
          <w:b w:val="0"/>
          <w:sz w:val="24"/>
        </w:rPr>
        <w:tab/>
      </w:r>
      <w:r w:rsidR="004A4407" w:rsidRPr="004A4407">
        <w:rPr>
          <w:b w:val="0"/>
          <w:sz w:val="20"/>
          <w:szCs w:val="16"/>
        </w:rPr>
        <w:t xml:space="preserve">Toddington </w:t>
      </w:r>
      <w:r>
        <w:rPr>
          <w:b w:val="0"/>
          <w:sz w:val="20"/>
        </w:rPr>
        <w:t>Parish Office</w:t>
      </w:r>
    </w:p>
    <w:p w14:paraId="6DDE1256" w14:textId="77777777" w:rsidR="002559E6" w:rsidRDefault="002559E6" w:rsidP="001173CE">
      <w:pPr>
        <w:pStyle w:val="BBKCtable"/>
        <w:tabs>
          <w:tab w:val="right" w:pos="10065"/>
        </w:tabs>
        <w:ind w:left="284" w:right="121"/>
        <w:rPr>
          <w:rFonts w:ascii="Times New Roman" w:hAnsi="Times New Roman"/>
          <w:noProof w:val="0"/>
        </w:rPr>
      </w:pPr>
      <w:r w:rsidRPr="00EF585F">
        <w:rPr>
          <w:rFonts w:ascii="Times New Roman" w:hAnsi="Times New Roman"/>
          <w:b/>
          <w:bCs/>
          <w:noProof w:val="0"/>
        </w:rPr>
        <w:t>Telephone</w:t>
      </w:r>
      <w:r>
        <w:rPr>
          <w:rFonts w:ascii="Times New Roman" w:hAnsi="Times New Roman"/>
          <w:noProof w:val="0"/>
        </w:rPr>
        <w:t>: 01525</w:t>
      </w:r>
      <w:r w:rsidR="001173CE">
        <w:rPr>
          <w:rFonts w:ascii="Times New Roman" w:hAnsi="Times New Roman"/>
          <w:noProof w:val="0"/>
        </w:rPr>
        <w:t>-</w:t>
      </w:r>
      <w:r>
        <w:rPr>
          <w:rFonts w:ascii="Times New Roman" w:hAnsi="Times New Roman"/>
          <w:noProof w:val="0"/>
        </w:rPr>
        <w:t>874312</w:t>
      </w:r>
      <w:r w:rsidR="001173CE">
        <w:rPr>
          <w:rFonts w:ascii="Times New Roman" w:hAnsi="Times New Roman"/>
          <w:noProof w:val="0"/>
        </w:rPr>
        <w:tab/>
        <w:t xml:space="preserve">Toddington </w:t>
      </w:r>
      <w:r>
        <w:rPr>
          <w:rFonts w:ascii="Times New Roman" w:hAnsi="Times New Roman"/>
          <w:noProof w:val="0"/>
        </w:rPr>
        <w:t>Village Hall</w:t>
      </w:r>
    </w:p>
    <w:p w14:paraId="7B724CFF" w14:textId="41C28030" w:rsidR="002559E6" w:rsidRDefault="002559E6" w:rsidP="001173CE">
      <w:pPr>
        <w:pStyle w:val="BBKCtable"/>
        <w:tabs>
          <w:tab w:val="right" w:pos="10065"/>
        </w:tabs>
        <w:ind w:left="284" w:right="-21"/>
        <w:rPr>
          <w:rFonts w:ascii="Times New Roman" w:hAnsi="Times New Roman"/>
          <w:bCs/>
        </w:rPr>
      </w:pPr>
      <w:r w:rsidRPr="00EF585F">
        <w:rPr>
          <w:rFonts w:ascii="Times New Roman" w:hAnsi="Times New Roman"/>
          <w:b/>
          <w:bCs/>
          <w:noProof w:val="0"/>
        </w:rPr>
        <w:t>Email</w:t>
      </w:r>
      <w:r>
        <w:rPr>
          <w:rFonts w:ascii="Times New Roman" w:hAnsi="Times New Roman"/>
          <w:noProof w:val="0"/>
        </w:rPr>
        <w:t>:</w:t>
      </w:r>
      <w:r w:rsidR="00EF585F">
        <w:rPr>
          <w:rFonts w:ascii="Times New Roman" w:hAnsi="Times New Roman"/>
          <w:noProof w:val="0"/>
        </w:rPr>
        <w:t xml:space="preserve"> </w:t>
      </w:r>
      <w:r>
        <w:rPr>
          <w:rFonts w:ascii="Times New Roman" w:hAnsi="Times New Roman"/>
          <w:noProof w:val="0"/>
        </w:rPr>
        <w:t xml:space="preserve"> </w:t>
      </w:r>
      <w:hyperlink r:id="rId12" w:history="1">
        <w:r w:rsidR="001173CE" w:rsidRPr="006C3234">
          <w:rPr>
            <w:rStyle w:val="Hyperlink"/>
          </w:rPr>
          <w:t>info@toddingtonparishcouncil.gov.uk</w:t>
        </w:r>
      </w:hyperlink>
      <w:r w:rsidR="001173CE">
        <w:t xml:space="preserve"> </w:t>
      </w:r>
      <w:r>
        <w:rPr>
          <w:rFonts w:ascii="Times New Roman" w:hAnsi="Times New Roman"/>
          <w:noProof w:val="0"/>
        </w:rPr>
        <w:tab/>
      </w:r>
      <w:r>
        <w:rPr>
          <w:rFonts w:ascii="Times New Roman" w:hAnsi="Times New Roman"/>
          <w:bCs/>
        </w:rPr>
        <w:t>Leighton Road</w:t>
      </w:r>
    </w:p>
    <w:p w14:paraId="6B00D83B" w14:textId="77777777" w:rsidR="001173CE" w:rsidRDefault="001173CE" w:rsidP="001173CE">
      <w:pPr>
        <w:pStyle w:val="BBKCtable"/>
        <w:tabs>
          <w:tab w:val="right" w:pos="10065"/>
        </w:tabs>
        <w:ind w:left="284" w:right="-2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Toddington</w:t>
      </w:r>
    </w:p>
    <w:p w14:paraId="1A744A8B" w14:textId="77777777" w:rsidR="001173CE" w:rsidRDefault="001173CE" w:rsidP="001173CE">
      <w:pPr>
        <w:pStyle w:val="BBKCtable"/>
        <w:tabs>
          <w:tab w:val="right" w:pos="10065"/>
        </w:tabs>
        <w:ind w:left="284" w:right="-2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Bedfordshire</w:t>
      </w:r>
    </w:p>
    <w:p w14:paraId="7A5C7AC1" w14:textId="77777777" w:rsidR="001173CE" w:rsidRDefault="001173CE" w:rsidP="001173CE">
      <w:pPr>
        <w:pStyle w:val="BBKCtable"/>
        <w:tabs>
          <w:tab w:val="right" w:pos="10065"/>
        </w:tabs>
        <w:ind w:left="284" w:right="-2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LU5 6AN</w:t>
      </w:r>
    </w:p>
    <w:p w14:paraId="48DE2A29" w14:textId="77777777" w:rsidR="002559E6" w:rsidRDefault="002559E6" w:rsidP="001173CE">
      <w:pPr>
        <w:pStyle w:val="BBKCtable"/>
        <w:ind w:right="424"/>
        <w:rPr>
          <w:rFonts w:ascii="Times New Roman" w:hAnsi="Times New Roman"/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9"/>
      </w:tblGrid>
      <w:tr w:rsidR="002559E6" w14:paraId="230E17F9" w14:textId="77777777">
        <w:tc>
          <w:tcPr>
            <w:tcW w:w="10566" w:type="dxa"/>
          </w:tcPr>
          <w:p w14:paraId="0E043E0A" w14:textId="77777777" w:rsidR="002559E6" w:rsidRPr="0080795A" w:rsidRDefault="002559E6">
            <w:pPr>
              <w:pStyle w:val="BBKCtable"/>
              <w:ind w:right="424"/>
              <w:jc w:val="both"/>
              <w:rPr>
                <w:b/>
                <w:bCs/>
                <w:sz w:val="22"/>
                <w:szCs w:val="22"/>
              </w:rPr>
            </w:pPr>
            <w:r w:rsidRPr="0080795A">
              <w:rPr>
                <w:rFonts w:ascii="Times New Roman" w:hAnsi="Times New Roman"/>
                <w:bCs/>
                <w:sz w:val="22"/>
                <w:szCs w:val="22"/>
              </w:rPr>
              <w:t>Dear Councillor</w:t>
            </w:r>
            <w:r w:rsidRPr="0080795A">
              <w:rPr>
                <w:b/>
                <w:bCs/>
                <w:sz w:val="22"/>
                <w:szCs w:val="22"/>
              </w:rPr>
              <w:t>,</w:t>
            </w:r>
          </w:p>
          <w:p w14:paraId="53CCC2A0" w14:textId="04629585" w:rsidR="002559E6" w:rsidRPr="0080795A" w:rsidRDefault="002559E6">
            <w:pPr>
              <w:pStyle w:val="BBKCtable"/>
              <w:ind w:right="42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You are hereby </w:t>
            </w:r>
            <w:r w:rsidR="005906DC" w:rsidRPr="0080795A">
              <w:rPr>
                <w:rFonts w:ascii="Times New Roman" w:hAnsi="Times New Roman"/>
                <w:bCs/>
                <w:noProof w:val="0"/>
                <w:sz w:val="22"/>
                <w:szCs w:val="22"/>
              </w:rPr>
              <w:t>summonsed</w:t>
            </w:r>
            <w:r w:rsidR="00746BEB"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 to attend the </w:t>
            </w:r>
            <w:r w:rsidR="00CB023A"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Ordinary </w:t>
            </w:r>
            <w:r w:rsidRPr="0080795A">
              <w:rPr>
                <w:rFonts w:ascii="Times New Roman" w:hAnsi="Times New Roman"/>
                <w:bCs/>
                <w:sz w:val="22"/>
                <w:szCs w:val="22"/>
              </w:rPr>
              <w:t>Mee</w:t>
            </w:r>
            <w:r w:rsidR="003A3DC9" w:rsidRPr="0080795A">
              <w:rPr>
                <w:rFonts w:ascii="Times New Roman" w:hAnsi="Times New Roman"/>
                <w:bCs/>
                <w:sz w:val="22"/>
                <w:szCs w:val="22"/>
              </w:rPr>
              <w:t>ting of the Council to be held</w:t>
            </w:r>
            <w:r w:rsidR="00EA5486"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on </w:t>
            </w:r>
            <w:r w:rsidRPr="0080795A">
              <w:rPr>
                <w:rFonts w:ascii="Times New Roman" w:hAnsi="Times New Roman"/>
                <w:b/>
                <w:sz w:val="22"/>
                <w:szCs w:val="22"/>
              </w:rPr>
              <w:t>Tuesday</w:t>
            </w:r>
            <w:r w:rsidR="00EB6546" w:rsidRPr="0080795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C59CB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24205B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24205B" w:rsidRPr="0024205B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th</w:t>
            </w:r>
            <w:r w:rsidR="0024205B">
              <w:rPr>
                <w:rFonts w:ascii="Times New Roman" w:hAnsi="Times New Roman"/>
                <w:b/>
                <w:sz w:val="22"/>
                <w:szCs w:val="22"/>
              </w:rPr>
              <w:t xml:space="preserve"> April</w:t>
            </w:r>
            <w:r w:rsidR="00DF6BE8" w:rsidRPr="0080795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A3AA6">
              <w:rPr>
                <w:rFonts w:ascii="Times New Roman" w:hAnsi="Times New Roman"/>
                <w:b/>
                <w:sz w:val="22"/>
                <w:szCs w:val="22"/>
              </w:rPr>
              <w:t>202</w:t>
            </w:r>
            <w:r w:rsidR="00664BE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0A3AA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0795A">
              <w:rPr>
                <w:rFonts w:ascii="Times New Roman" w:hAnsi="Times New Roman"/>
                <w:b/>
                <w:sz w:val="22"/>
                <w:szCs w:val="22"/>
              </w:rPr>
              <w:t>at 7.</w:t>
            </w:r>
            <w:r w:rsidR="0024205B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80795A">
              <w:rPr>
                <w:rFonts w:ascii="Times New Roman" w:hAnsi="Times New Roman"/>
                <w:b/>
                <w:sz w:val="22"/>
                <w:szCs w:val="22"/>
              </w:rPr>
              <w:t>0pm</w:t>
            </w:r>
            <w:r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A5486"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in </w:t>
            </w:r>
            <w:r w:rsidR="001173CE"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Toddington </w:t>
            </w:r>
            <w:r w:rsidR="00EA5486" w:rsidRPr="0080795A">
              <w:rPr>
                <w:rFonts w:ascii="Times New Roman" w:hAnsi="Times New Roman"/>
                <w:bCs/>
                <w:sz w:val="22"/>
                <w:szCs w:val="22"/>
              </w:rPr>
              <w:t>Village Hall</w:t>
            </w:r>
            <w:r w:rsidR="00B72E31" w:rsidRPr="0080795A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 w:rsidR="00EA5486"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 Leighton Road</w:t>
            </w:r>
            <w:r w:rsidR="001173CE" w:rsidRPr="0080795A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 w:rsidR="00EA5486"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for the purpose of transacting the following business.  Press and Public are welcome to attend, but may be required to leave the meeting if a special or confidential matter is to be discussed. </w:t>
            </w:r>
          </w:p>
          <w:p w14:paraId="7153486B" w14:textId="371A72A3" w:rsidR="002559E6" w:rsidRDefault="002559E6" w:rsidP="007050DD">
            <w:pPr>
              <w:pStyle w:val="BBKCtable"/>
              <w:ind w:right="424"/>
              <w:jc w:val="both"/>
              <w:rPr>
                <w:rFonts w:ascii="Times New Roman" w:hAnsi="Times New Roman"/>
                <w:bCs/>
                <w:noProof w:val="0"/>
              </w:rPr>
            </w:pPr>
            <w:r w:rsidRPr="0080795A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ab/>
            </w:r>
            <w:r w:rsidRPr="0080795A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ab/>
              <w:t xml:space="preserve">                              </w:t>
            </w:r>
            <w:r w:rsidRPr="0080795A">
              <w:rPr>
                <w:rFonts w:ascii="Times New Roman" w:hAnsi="Times New Roman"/>
                <w:bCs/>
                <w:sz w:val="22"/>
                <w:szCs w:val="22"/>
              </w:rPr>
              <w:t>Nicola Evans    Cle</w:t>
            </w:r>
            <w:r w:rsidR="001D5064" w:rsidRPr="0080795A">
              <w:rPr>
                <w:rFonts w:ascii="Times New Roman" w:hAnsi="Times New Roman"/>
                <w:bCs/>
                <w:sz w:val="22"/>
                <w:szCs w:val="22"/>
              </w:rPr>
              <w:t xml:space="preserve">rk to the Council.       Date:  </w:t>
            </w:r>
            <w:r w:rsidR="00EE4D82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="0024205B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EA5486" w:rsidRPr="0080795A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r w:rsidR="00EC59CB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="0024205B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B169D7" w:rsidRPr="0080795A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r w:rsidR="00EA5486" w:rsidRPr="0080795A">
              <w:rPr>
                <w:rFonts w:ascii="Times New Roman" w:hAnsi="Times New Roman"/>
                <w:bCs/>
                <w:sz w:val="22"/>
                <w:szCs w:val="22"/>
              </w:rPr>
              <w:t>202</w:t>
            </w:r>
            <w:r w:rsidR="00EC59CB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</w:tr>
    </w:tbl>
    <w:p w14:paraId="6EBA82E5" w14:textId="77777777" w:rsidR="00A84FC9" w:rsidRPr="00E65047" w:rsidRDefault="00A84FC9" w:rsidP="00A84FC9">
      <w:pPr>
        <w:pStyle w:val="BBKCtable"/>
        <w:ind w:right="424"/>
        <w:jc w:val="both"/>
        <w:rPr>
          <w:rFonts w:ascii="Times New Roman" w:hAnsi="Times New Roman"/>
          <w:noProof w:val="0"/>
          <w:sz w:val="24"/>
          <w:szCs w:val="24"/>
        </w:rPr>
      </w:pPr>
    </w:p>
    <w:p w14:paraId="5273FED3" w14:textId="2FBFC2F5" w:rsidR="009B7272" w:rsidRPr="000B7FCB" w:rsidRDefault="00EB6546">
      <w:pPr>
        <w:pStyle w:val="BBKCtable"/>
        <w:numPr>
          <w:ilvl w:val="0"/>
          <w:numId w:val="2"/>
        </w:numPr>
        <w:tabs>
          <w:tab w:val="left" w:pos="567"/>
        </w:tabs>
        <w:ind w:left="0" w:right="424" w:firstLine="0"/>
        <w:jc w:val="both"/>
        <w:rPr>
          <w:rFonts w:ascii="Times New Roman" w:hAnsi="Times New Roman"/>
          <w:noProof w:val="0"/>
          <w:sz w:val="22"/>
          <w:szCs w:val="22"/>
        </w:rPr>
      </w:pPr>
      <w:r w:rsidRPr="00A241D5">
        <w:rPr>
          <w:rFonts w:ascii="Times New Roman" w:hAnsi="Times New Roman"/>
          <w:b/>
          <w:bCs/>
          <w:noProof w:val="0"/>
          <w:sz w:val="22"/>
          <w:szCs w:val="22"/>
        </w:rPr>
        <w:t>To receive a</w:t>
      </w:r>
      <w:r w:rsidR="002559E6" w:rsidRPr="00A241D5">
        <w:rPr>
          <w:rFonts w:ascii="Times New Roman" w:hAnsi="Times New Roman"/>
          <w:b/>
          <w:bCs/>
          <w:noProof w:val="0"/>
          <w:sz w:val="22"/>
          <w:szCs w:val="22"/>
        </w:rPr>
        <w:t>pologies for absence</w:t>
      </w:r>
      <w:r w:rsidR="00DD145E" w:rsidRPr="00E65047">
        <w:rPr>
          <w:rFonts w:ascii="Times New Roman" w:hAnsi="Times New Roman"/>
          <w:noProof w:val="0"/>
          <w:sz w:val="22"/>
          <w:szCs w:val="22"/>
        </w:rPr>
        <w:t xml:space="preserve"> – </w:t>
      </w:r>
      <w:r w:rsidR="00DD145E" w:rsidRPr="00E65047">
        <w:rPr>
          <w:rFonts w:ascii="Times New Roman" w:hAnsi="Times New Roman"/>
          <w:noProof w:val="0"/>
          <w:color w:val="4472C4"/>
          <w:sz w:val="22"/>
          <w:szCs w:val="22"/>
        </w:rPr>
        <w:t>Local Government Act 1972 s85 (1)</w:t>
      </w:r>
    </w:p>
    <w:p w14:paraId="0A2E9DB9" w14:textId="77777777" w:rsidR="00F63AB1" w:rsidRPr="00E65047" w:rsidRDefault="00F63AB1" w:rsidP="00F63AB1">
      <w:pPr>
        <w:pStyle w:val="BBKCtable"/>
        <w:tabs>
          <w:tab w:val="left" w:pos="851"/>
        </w:tabs>
        <w:ind w:right="424"/>
        <w:jc w:val="both"/>
        <w:rPr>
          <w:rFonts w:ascii="Times New Roman" w:hAnsi="Times New Roman"/>
          <w:noProof w:val="0"/>
          <w:sz w:val="22"/>
          <w:szCs w:val="22"/>
        </w:rPr>
      </w:pPr>
    </w:p>
    <w:p w14:paraId="39656FC4" w14:textId="02029AE6" w:rsidR="002559E6" w:rsidRDefault="000B7FCB" w:rsidP="00713AFE">
      <w:pPr>
        <w:pStyle w:val="BBKCtable"/>
        <w:tabs>
          <w:tab w:val="left" w:pos="567"/>
        </w:tabs>
        <w:ind w:left="567" w:right="424" w:hanging="567"/>
        <w:jc w:val="both"/>
        <w:rPr>
          <w:rFonts w:ascii="Times New Roman" w:hAnsi="Times New Roman"/>
          <w:noProof w:val="0"/>
          <w:color w:val="4472C4"/>
          <w:sz w:val="22"/>
          <w:szCs w:val="22"/>
        </w:rPr>
      </w:pPr>
      <w:r w:rsidRPr="00335B38">
        <w:rPr>
          <w:rFonts w:ascii="Times New Roman" w:hAnsi="Times New Roman"/>
          <w:b/>
          <w:bCs/>
          <w:noProof w:val="0"/>
          <w:sz w:val="22"/>
          <w:szCs w:val="22"/>
        </w:rPr>
        <w:t>2</w:t>
      </w:r>
      <w:r w:rsidR="00F342CD" w:rsidRPr="00913690">
        <w:rPr>
          <w:rFonts w:ascii="Times New Roman" w:hAnsi="Times New Roman"/>
          <w:noProof w:val="0"/>
          <w:sz w:val="22"/>
          <w:szCs w:val="22"/>
        </w:rPr>
        <w:tab/>
      </w:r>
      <w:r w:rsidR="00881896" w:rsidRPr="00A241D5">
        <w:rPr>
          <w:rFonts w:ascii="Times New Roman" w:hAnsi="Times New Roman"/>
          <w:b/>
          <w:bCs/>
          <w:noProof w:val="0"/>
          <w:sz w:val="22"/>
          <w:szCs w:val="22"/>
        </w:rPr>
        <w:t>To receiv</w:t>
      </w:r>
      <w:r w:rsidR="00924BA1" w:rsidRPr="00A241D5">
        <w:rPr>
          <w:rFonts w:ascii="Times New Roman" w:hAnsi="Times New Roman"/>
          <w:b/>
          <w:bCs/>
          <w:noProof w:val="0"/>
          <w:sz w:val="22"/>
          <w:szCs w:val="22"/>
        </w:rPr>
        <w:t>e d</w:t>
      </w:r>
      <w:r w:rsidR="00587A3F" w:rsidRPr="00A241D5">
        <w:rPr>
          <w:rFonts w:ascii="Times New Roman" w:hAnsi="Times New Roman"/>
          <w:b/>
          <w:bCs/>
          <w:noProof w:val="0"/>
          <w:sz w:val="22"/>
          <w:szCs w:val="22"/>
        </w:rPr>
        <w:t>eclarations of i</w:t>
      </w:r>
      <w:r w:rsidR="002559E6" w:rsidRPr="00A241D5">
        <w:rPr>
          <w:rFonts w:ascii="Times New Roman" w:hAnsi="Times New Roman"/>
          <w:b/>
          <w:bCs/>
          <w:noProof w:val="0"/>
          <w:sz w:val="22"/>
          <w:szCs w:val="22"/>
        </w:rPr>
        <w:t>n</w:t>
      </w:r>
      <w:r w:rsidR="00587A3F" w:rsidRPr="00A241D5">
        <w:rPr>
          <w:rFonts w:ascii="Times New Roman" w:hAnsi="Times New Roman"/>
          <w:b/>
          <w:bCs/>
          <w:noProof w:val="0"/>
          <w:sz w:val="22"/>
          <w:szCs w:val="22"/>
        </w:rPr>
        <w:t xml:space="preserve">terest concerning items on the </w:t>
      </w:r>
      <w:r w:rsidR="00F51117" w:rsidRPr="00A241D5">
        <w:rPr>
          <w:rFonts w:ascii="Times New Roman" w:hAnsi="Times New Roman"/>
          <w:b/>
          <w:bCs/>
          <w:noProof w:val="0"/>
          <w:sz w:val="22"/>
          <w:szCs w:val="22"/>
        </w:rPr>
        <w:t>A</w:t>
      </w:r>
      <w:r w:rsidR="002559E6" w:rsidRPr="00A241D5">
        <w:rPr>
          <w:rFonts w:ascii="Times New Roman" w:hAnsi="Times New Roman"/>
          <w:b/>
          <w:bCs/>
          <w:noProof w:val="0"/>
          <w:sz w:val="22"/>
          <w:szCs w:val="22"/>
        </w:rPr>
        <w:t>genda</w:t>
      </w:r>
      <w:r w:rsidR="007F0F2F" w:rsidRPr="00913690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713AFE" w:rsidRPr="00913690">
        <w:rPr>
          <w:rFonts w:ascii="Times New Roman" w:hAnsi="Times New Roman"/>
          <w:noProof w:val="0"/>
          <w:sz w:val="22"/>
          <w:szCs w:val="22"/>
        </w:rPr>
        <w:t xml:space="preserve">- </w:t>
      </w:r>
      <w:r w:rsidR="007F0F2F">
        <w:rPr>
          <w:rFonts w:ascii="Times New Roman" w:hAnsi="Times New Roman"/>
          <w:noProof w:val="0"/>
          <w:color w:val="4472C4"/>
          <w:sz w:val="22"/>
          <w:szCs w:val="22"/>
        </w:rPr>
        <w:t>Localism Act 2011 C7 s31 and localism act 20</w:t>
      </w:r>
      <w:r w:rsidR="00713AFE">
        <w:rPr>
          <w:rFonts w:ascii="Times New Roman" w:hAnsi="Times New Roman"/>
          <w:noProof w:val="0"/>
          <w:color w:val="4472C4"/>
          <w:sz w:val="22"/>
          <w:szCs w:val="22"/>
        </w:rPr>
        <w:t>11 C7 s33</w:t>
      </w:r>
    </w:p>
    <w:p w14:paraId="037D7678" w14:textId="77777777" w:rsidR="00F63AB1" w:rsidRPr="00913690" w:rsidRDefault="00F63AB1" w:rsidP="00F63AB1">
      <w:pPr>
        <w:pStyle w:val="BBKCtable"/>
        <w:tabs>
          <w:tab w:val="left" w:pos="851"/>
          <w:tab w:val="right" w:pos="2694"/>
        </w:tabs>
        <w:ind w:right="424"/>
        <w:jc w:val="both"/>
        <w:rPr>
          <w:rFonts w:ascii="Times New Roman" w:hAnsi="Times New Roman"/>
          <w:noProof w:val="0"/>
          <w:sz w:val="22"/>
          <w:szCs w:val="22"/>
        </w:rPr>
      </w:pPr>
    </w:p>
    <w:p w14:paraId="7F3678E9" w14:textId="42C790F1" w:rsidR="002559E6" w:rsidRDefault="000B7FCB" w:rsidP="00195541">
      <w:pPr>
        <w:pStyle w:val="BBKCtable"/>
        <w:tabs>
          <w:tab w:val="left" w:pos="567"/>
          <w:tab w:val="right" w:pos="2694"/>
        </w:tabs>
        <w:ind w:left="567" w:right="424" w:hanging="567"/>
        <w:jc w:val="both"/>
        <w:rPr>
          <w:rFonts w:ascii="Times New Roman" w:hAnsi="Times New Roman"/>
          <w:noProof w:val="0"/>
          <w:color w:val="4472C4"/>
          <w:sz w:val="22"/>
          <w:szCs w:val="22"/>
        </w:rPr>
      </w:pPr>
      <w:r w:rsidRPr="00F91E05">
        <w:rPr>
          <w:rFonts w:ascii="Times New Roman" w:hAnsi="Times New Roman"/>
          <w:b/>
          <w:bCs/>
          <w:noProof w:val="0"/>
          <w:sz w:val="22"/>
          <w:szCs w:val="22"/>
        </w:rPr>
        <w:t>3</w:t>
      </w:r>
      <w:r w:rsidR="00F342CD" w:rsidRPr="00913690">
        <w:rPr>
          <w:rFonts w:ascii="Times New Roman" w:hAnsi="Times New Roman"/>
          <w:noProof w:val="0"/>
          <w:sz w:val="22"/>
          <w:szCs w:val="22"/>
        </w:rPr>
        <w:tab/>
      </w:r>
      <w:r w:rsidR="002559E6" w:rsidRPr="00A241D5">
        <w:rPr>
          <w:rFonts w:ascii="Times New Roman" w:hAnsi="Times New Roman"/>
          <w:b/>
          <w:bCs/>
          <w:noProof w:val="0"/>
          <w:sz w:val="22"/>
          <w:szCs w:val="22"/>
        </w:rPr>
        <w:t xml:space="preserve">To Approve </w:t>
      </w:r>
      <w:r w:rsidR="00713AFE" w:rsidRPr="00A241D5">
        <w:rPr>
          <w:rFonts w:ascii="Times New Roman" w:hAnsi="Times New Roman"/>
          <w:b/>
          <w:bCs/>
          <w:noProof w:val="0"/>
          <w:sz w:val="22"/>
          <w:szCs w:val="22"/>
        </w:rPr>
        <w:t>ac</w:t>
      </w:r>
      <w:r w:rsidR="00AF12AA" w:rsidRPr="00A241D5">
        <w:rPr>
          <w:rFonts w:ascii="Times New Roman" w:hAnsi="Times New Roman"/>
          <w:b/>
          <w:bCs/>
          <w:noProof w:val="0"/>
          <w:sz w:val="22"/>
          <w:szCs w:val="22"/>
        </w:rPr>
        <w:t xml:space="preserve">curacy of the </w:t>
      </w:r>
      <w:r w:rsidR="002F0460" w:rsidRPr="00A241D5">
        <w:rPr>
          <w:rFonts w:ascii="Times New Roman" w:hAnsi="Times New Roman"/>
          <w:b/>
          <w:bCs/>
          <w:noProof w:val="0"/>
          <w:sz w:val="22"/>
          <w:szCs w:val="22"/>
        </w:rPr>
        <w:t>draft Minutes</w:t>
      </w:r>
      <w:r w:rsidR="00924BA1" w:rsidRPr="00913690">
        <w:rPr>
          <w:rFonts w:ascii="Times New Roman" w:hAnsi="Times New Roman"/>
          <w:noProof w:val="0"/>
          <w:sz w:val="22"/>
          <w:szCs w:val="22"/>
        </w:rPr>
        <w:t xml:space="preserve"> of the </w:t>
      </w:r>
      <w:r w:rsidR="00AF12AA" w:rsidRPr="00913690">
        <w:rPr>
          <w:rFonts w:ascii="Times New Roman" w:hAnsi="Times New Roman"/>
          <w:noProof w:val="0"/>
          <w:sz w:val="22"/>
          <w:szCs w:val="22"/>
        </w:rPr>
        <w:t xml:space="preserve">last </w:t>
      </w:r>
      <w:r w:rsidR="00AB7866" w:rsidRPr="00913690">
        <w:rPr>
          <w:rFonts w:ascii="Times New Roman" w:hAnsi="Times New Roman"/>
          <w:noProof w:val="0"/>
          <w:sz w:val="22"/>
          <w:szCs w:val="22"/>
        </w:rPr>
        <w:t>Ordinary</w:t>
      </w:r>
      <w:r w:rsidR="00EA5486" w:rsidRPr="00913690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AF12AA" w:rsidRPr="00913690">
        <w:rPr>
          <w:rFonts w:ascii="Times New Roman" w:hAnsi="Times New Roman"/>
          <w:noProof w:val="0"/>
          <w:sz w:val="22"/>
          <w:szCs w:val="22"/>
        </w:rPr>
        <w:t xml:space="preserve">Full Council </w:t>
      </w:r>
      <w:r w:rsidR="00924BA1" w:rsidRPr="00913690">
        <w:rPr>
          <w:rFonts w:ascii="Times New Roman" w:hAnsi="Times New Roman"/>
          <w:noProof w:val="0"/>
          <w:sz w:val="22"/>
          <w:szCs w:val="22"/>
        </w:rPr>
        <w:t xml:space="preserve">Meeting held on </w:t>
      </w:r>
      <w:r w:rsidR="0024205B">
        <w:rPr>
          <w:rFonts w:ascii="Times New Roman" w:hAnsi="Times New Roman"/>
          <w:noProof w:val="0"/>
          <w:sz w:val="22"/>
          <w:szCs w:val="22"/>
        </w:rPr>
        <w:t>14</w:t>
      </w:r>
      <w:r w:rsidR="0024205B" w:rsidRPr="0024205B">
        <w:rPr>
          <w:rFonts w:ascii="Times New Roman" w:hAnsi="Times New Roman"/>
          <w:noProof w:val="0"/>
          <w:sz w:val="22"/>
          <w:szCs w:val="22"/>
          <w:vertAlign w:val="superscript"/>
        </w:rPr>
        <w:t>th</w:t>
      </w:r>
      <w:r w:rsidR="0024205B">
        <w:rPr>
          <w:rFonts w:ascii="Times New Roman" w:hAnsi="Times New Roman"/>
          <w:noProof w:val="0"/>
          <w:sz w:val="22"/>
          <w:szCs w:val="22"/>
        </w:rPr>
        <w:t xml:space="preserve"> March</w:t>
      </w:r>
      <w:r w:rsidR="00A743F3">
        <w:rPr>
          <w:rFonts w:ascii="Times New Roman" w:hAnsi="Times New Roman"/>
          <w:noProof w:val="0"/>
          <w:sz w:val="22"/>
          <w:szCs w:val="22"/>
        </w:rPr>
        <w:t xml:space="preserve"> 2023</w:t>
      </w:r>
      <w:r w:rsidR="00195541" w:rsidRPr="00913690">
        <w:rPr>
          <w:rFonts w:ascii="Times New Roman" w:hAnsi="Times New Roman"/>
          <w:noProof w:val="0"/>
          <w:sz w:val="22"/>
          <w:szCs w:val="22"/>
        </w:rPr>
        <w:t xml:space="preserve"> – </w:t>
      </w:r>
      <w:r w:rsidR="00195541">
        <w:rPr>
          <w:rFonts w:ascii="Times New Roman" w:hAnsi="Times New Roman"/>
          <w:noProof w:val="0"/>
          <w:color w:val="4472C4"/>
          <w:sz w:val="22"/>
          <w:szCs w:val="22"/>
        </w:rPr>
        <w:t xml:space="preserve">Local government Act 1972 Sch12, part V1 </w:t>
      </w:r>
      <w:r w:rsidR="0086636F">
        <w:rPr>
          <w:rFonts w:ascii="Times New Roman" w:hAnsi="Times New Roman"/>
          <w:noProof w:val="0"/>
          <w:color w:val="4472C4"/>
          <w:sz w:val="22"/>
          <w:szCs w:val="22"/>
        </w:rPr>
        <w:t>41 (1)</w:t>
      </w:r>
    </w:p>
    <w:p w14:paraId="67C97FFF" w14:textId="77777777" w:rsidR="00F63AB1" w:rsidRPr="00913690" w:rsidRDefault="00F63AB1" w:rsidP="00F63AB1">
      <w:pPr>
        <w:pStyle w:val="BBKCtable"/>
        <w:tabs>
          <w:tab w:val="left" w:pos="851"/>
        </w:tabs>
        <w:ind w:right="424"/>
        <w:jc w:val="both"/>
        <w:rPr>
          <w:rFonts w:ascii="Times New Roman" w:hAnsi="Times New Roman"/>
          <w:i/>
          <w:iCs/>
          <w:noProof w:val="0"/>
          <w:sz w:val="22"/>
          <w:szCs w:val="22"/>
        </w:rPr>
      </w:pPr>
    </w:p>
    <w:p w14:paraId="7B0FDC77" w14:textId="648E0EB3" w:rsidR="00790694" w:rsidRPr="000C39AD" w:rsidRDefault="000B7FCB" w:rsidP="008460E2">
      <w:pPr>
        <w:pStyle w:val="BBKCtable"/>
        <w:tabs>
          <w:tab w:val="left" w:pos="567"/>
        </w:tabs>
        <w:ind w:right="424"/>
        <w:jc w:val="both"/>
        <w:rPr>
          <w:rFonts w:ascii="Times New Roman" w:hAnsi="Times New Roman"/>
          <w:i/>
          <w:iCs/>
          <w:noProof w:val="0"/>
          <w:sz w:val="22"/>
          <w:szCs w:val="22"/>
        </w:rPr>
      </w:pPr>
      <w:r w:rsidRPr="00F91E05">
        <w:rPr>
          <w:rFonts w:ascii="Times New Roman" w:hAnsi="Times New Roman"/>
          <w:b/>
          <w:bCs/>
          <w:noProof w:val="0"/>
          <w:sz w:val="22"/>
          <w:szCs w:val="22"/>
        </w:rPr>
        <w:t>4</w:t>
      </w:r>
      <w:r w:rsidR="008460E2">
        <w:rPr>
          <w:rFonts w:ascii="Times New Roman" w:hAnsi="Times New Roman"/>
          <w:noProof w:val="0"/>
          <w:sz w:val="22"/>
          <w:szCs w:val="22"/>
        </w:rPr>
        <w:tab/>
      </w:r>
      <w:r w:rsidR="002559E6" w:rsidRPr="00A241D5">
        <w:rPr>
          <w:rFonts w:ascii="Times New Roman" w:hAnsi="Times New Roman"/>
          <w:b/>
          <w:bCs/>
          <w:noProof w:val="0"/>
          <w:sz w:val="22"/>
          <w:szCs w:val="22"/>
        </w:rPr>
        <w:t>Matters Arising</w:t>
      </w:r>
      <w:r w:rsidR="002559E6" w:rsidRPr="00913690">
        <w:rPr>
          <w:rFonts w:ascii="Times New Roman" w:hAnsi="Times New Roman"/>
          <w:noProof w:val="0"/>
          <w:sz w:val="22"/>
          <w:szCs w:val="22"/>
        </w:rPr>
        <w:t xml:space="preserve"> f</w:t>
      </w:r>
      <w:r w:rsidR="00327C94" w:rsidRPr="00913690">
        <w:rPr>
          <w:rFonts w:ascii="Times New Roman" w:hAnsi="Times New Roman"/>
          <w:noProof w:val="0"/>
          <w:sz w:val="22"/>
          <w:szCs w:val="22"/>
        </w:rPr>
        <w:t xml:space="preserve">rom the </w:t>
      </w:r>
      <w:r w:rsidR="00AB7866" w:rsidRPr="00913690">
        <w:rPr>
          <w:rFonts w:ascii="Times New Roman" w:hAnsi="Times New Roman"/>
          <w:noProof w:val="0"/>
          <w:sz w:val="22"/>
          <w:szCs w:val="22"/>
        </w:rPr>
        <w:t>Ordinary</w:t>
      </w:r>
      <w:r w:rsidR="00C374BD" w:rsidRPr="00913690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F51117" w:rsidRPr="00913690">
        <w:rPr>
          <w:rFonts w:ascii="Times New Roman" w:hAnsi="Times New Roman"/>
          <w:noProof w:val="0"/>
          <w:sz w:val="22"/>
          <w:szCs w:val="22"/>
        </w:rPr>
        <w:t>M</w:t>
      </w:r>
      <w:r w:rsidR="00327C94" w:rsidRPr="00913690">
        <w:rPr>
          <w:rFonts w:ascii="Times New Roman" w:hAnsi="Times New Roman"/>
          <w:noProof w:val="0"/>
          <w:sz w:val="22"/>
          <w:szCs w:val="22"/>
        </w:rPr>
        <w:t xml:space="preserve">eeting held on </w:t>
      </w:r>
      <w:r w:rsidR="00A743F3">
        <w:rPr>
          <w:rFonts w:ascii="Times New Roman" w:hAnsi="Times New Roman"/>
          <w:noProof w:val="0"/>
          <w:sz w:val="22"/>
          <w:szCs w:val="22"/>
        </w:rPr>
        <w:t>14</w:t>
      </w:r>
      <w:r w:rsidR="00A743F3" w:rsidRPr="00A743F3">
        <w:rPr>
          <w:rFonts w:ascii="Times New Roman" w:hAnsi="Times New Roman"/>
          <w:noProof w:val="0"/>
          <w:sz w:val="22"/>
          <w:szCs w:val="22"/>
          <w:vertAlign w:val="superscript"/>
        </w:rPr>
        <w:t>th</w:t>
      </w:r>
      <w:r w:rsidR="00A743F3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24205B">
        <w:rPr>
          <w:rFonts w:ascii="Times New Roman" w:hAnsi="Times New Roman"/>
          <w:noProof w:val="0"/>
          <w:sz w:val="22"/>
          <w:szCs w:val="22"/>
        </w:rPr>
        <w:t>March</w:t>
      </w:r>
      <w:r w:rsidR="00A743F3">
        <w:rPr>
          <w:rFonts w:ascii="Times New Roman" w:hAnsi="Times New Roman"/>
          <w:noProof w:val="0"/>
          <w:sz w:val="22"/>
          <w:szCs w:val="22"/>
        </w:rPr>
        <w:t xml:space="preserve"> 2023</w:t>
      </w:r>
      <w:r w:rsidR="00CB023A" w:rsidRPr="00913690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EC4011" w:rsidRPr="00913690">
        <w:rPr>
          <w:rFonts w:ascii="Times New Roman" w:hAnsi="Times New Roman"/>
          <w:noProof w:val="0"/>
          <w:sz w:val="22"/>
          <w:szCs w:val="22"/>
        </w:rPr>
        <w:t>-</w:t>
      </w:r>
      <w:r w:rsidR="002559E6" w:rsidRPr="00913690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2559E6" w:rsidRPr="00913690">
        <w:rPr>
          <w:rFonts w:ascii="Times New Roman" w:hAnsi="Times New Roman"/>
          <w:i/>
          <w:iCs/>
          <w:noProof w:val="0"/>
          <w:sz w:val="22"/>
          <w:szCs w:val="22"/>
        </w:rPr>
        <w:t>for information onl</w:t>
      </w:r>
      <w:r w:rsidR="003724A4" w:rsidRPr="00913690">
        <w:rPr>
          <w:rFonts w:ascii="Times New Roman" w:hAnsi="Times New Roman"/>
          <w:i/>
          <w:iCs/>
          <w:noProof w:val="0"/>
          <w:sz w:val="22"/>
          <w:szCs w:val="22"/>
        </w:rPr>
        <w:t>y</w:t>
      </w:r>
    </w:p>
    <w:p w14:paraId="6BF654F8" w14:textId="77777777" w:rsidR="00B169D7" w:rsidRPr="00624861" w:rsidRDefault="00B169D7" w:rsidP="00FF6689">
      <w:pPr>
        <w:pStyle w:val="BBKCtable"/>
        <w:tabs>
          <w:tab w:val="left" w:pos="567"/>
        </w:tabs>
        <w:ind w:right="424"/>
        <w:jc w:val="both"/>
        <w:rPr>
          <w:rFonts w:ascii="Times New Roman" w:hAnsi="Times New Roman"/>
          <w:noProof w:val="0"/>
          <w:sz w:val="22"/>
          <w:szCs w:val="22"/>
        </w:rPr>
      </w:pPr>
    </w:p>
    <w:p w14:paraId="7F77A4DD" w14:textId="3743B6BC" w:rsidR="00D64AB3" w:rsidRDefault="000B7FCB" w:rsidP="000B7FCB">
      <w:pPr>
        <w:pStyle w:val="BBKCtable"/>
        <w:tabs>
          <w:tab w:val="left" w:pos="567"/>
        </w:tabs>
        <w:ind w:right="424"/>
        <w:jc w:val="both"/>
        <w:rPr>
          <w:rFonts w:ascii="Times New Roman" w:hAnsi="Times New Roman"/>
          <w:b/>
          <w:bCs/>
          <w:noProof w:val="0"/>
          <w:sz w:val="22"/>
          <w:szCs w:val="22"/>
        </w:rPr>
      </w:pPr>
      <w:r w:rsidRPr="00A241D5">
        <w:rPr>
          <w:rFonts w:ascii="Times New Roman" w:hAnsi="Times New Roman"/>
          <w:b/>
          <w:bCs/>
          <w:noProof w:val="0"/>
          <w:sz w:val="22"/>
          <w:szCs w:val="22"/>
        </w:rPr>
        <w:t>5</w:t>
      </w:r>
      <w:r w:rsidR="008460E2" w:rsidRPr="00A241D5">
        <w:rPr>
          <w:rFonts w:ascii="Times New Roman" w:hAnsi="Times New Roman"/>
          <w:b/>
          <w:bCs/>
          <w:noProof w:val="0"/>
          <w:sz w:val="22"/>
          <w:szCs w:val="22"/>
        </w:rPr>
        <w:tab/>
      </w:r>
      <w:r w:rsidR="00992DF0" w:rsidRPr="00A241D5">
        <w:rPr>
          <w:rFonts w:ascii="Times New Roman" w:hAnsi="Times New Roman"/>
          <w:b/>
          <w:bCs/>
          <w:noProof w:val="0"/>
          <w:sz w:val="22"/>
          <w:szCs w:val="22"/>
        </w:rPr>
        <w:t>Clerks Report</w:t>
      </w:r>
    </w:p>
    <w:p w14:paraId="627AA4AF" w14:textId="53DF4BD6" w:rsidR="00A36591" w:rsidRPr="00A47BB7" w:rsidRDefault="00A36591" w:rsidP="0097043D">
      <w:pPr>
        <w:pStyle w:val="BBKCtable"/>
        <w:tabs>
          <w:tab w:val="left" w:pos="567"/>
        </w:tabs>
        <w:ind w:right="424"/>
        <w:jc w:val="both"/>
        <w:rPr>
          <w:rFonts w:ascii="Times New Roman" w:hAnsi="Times New Roman"/>
          <w:b/>
          <w:bCs/>
          <w:noProof w:val="0"/>
          <w:sz w:val="22"/>
          <w:szCs w:val="22"/>
        </w:rPr>
      </w:pPr>
    </w:p>
    <w:p w14:paraId="7FC13F64" w14:textId="25A348CE" w:rsidR="002559E6" w:rsidRPr="00E83BA4" w:rsidRDefault="00FF6052" w:rsidP="00E83BA4">
      <w:pPr>
        <w:pStyle w:val="BBKCtable"/>
        <w:tabs>
          <w:tab w:val="left" w:pos="567"/>
        </w:tabs>
        <w:ind w:left="567" w:right="424" w:hanging="567"/>
        <w:jc w:val="both"/>
        <w:rPr>
          <w:rFonts w:ascii="Times New Roman" w:hAnsi="Times New Roman"/>
          <w:noProof w:val="0"/>
          <w:sz w:val="22"/>
          <w:szCs w:val="22"/>
        </w:rPr>
      </w:pPr>
      <w:r w:rsidRPr="00913690">
        <w:rPr>
          <w:rFonts w:ascii="Times New Roman" w:hAnsi="Times New Roman"/>
          <w:b/>
          <w:bCs/>
          <w:noProof w:val="0"/>
          <w:sz w:val="22"/>
          <w:szCs w:val="22"/>
        </w:rPr>
        <w:tab/>
      </w:r>
      <w:r w:rsidR="002559E6" w:rsidRPr="00913690">
        <w:rPr>
          <w:rFonts w:ascii="Times New Roman" w:hAnsi="Times New Roman"/>
          <w:b/>
          <w:bCs/>
          <w:i/>
          <w:noProof w:val="0"/>
          <w:sz w:val="22"/>
          <w:szCs w:val="22"/>
        </w:rPr>
        <w:t>The meeting will be ad</w:t>
      </w:r>
      <w:r w:rsidR="00C374BD" w:rsidRPr="00913690">
        <w:rPr>
          <w:rFonts w:ascii="Times New Roman" w:hAnsi="Times New Roman"/>
          <w:b/>
          <w:bCs/>
          <w:i/>
          <w:noProof w:val="0"/>
          <w:sz w:val="22"/>
          <w:szCs w:val="22"/>
        </w:rPr>
        <w:t>journed</w:t>
      </w:r>
      <w:r w:rsidR="002559E6" w:rsidRPr="00913690">
        <w:rPr>
          <w:rFonts w:ascii="Times New Roman" w:hAnsi="Times New Roman"/>
          <w:b/>
          <w:bCs/>
          <w:i/>
          <w:noProof w:val="0"/>
          <w:sz w:val="22"/>
          <w:szCs w:val="22"/>
        </w:rPr>
        <w:t xml:space="preserve"> for 10 min for members of the public to ask questions or </w:t>
      </w:r>
      <w:r w:rsidR="004F53DB" w:rsidRPr="00913690">
        <w:rPr>
          <w:rFonts w:ascii="Times New Roman" w:hAnsi="Times New Roman"/>
          <w:b/>
          <w:bCs/>
          <w:i/>
          <w:noProof w:val="0"/>
          <w:sz w:val="22"/>
          <w:szCs w:val="22"/>
        </w:rPr>
        <w:t>comment.</w:t>
      </w:r>
    </w:p>
    <w:p w14:paraId="33A9C9E1" w14:textId="77777777" w:rsidR="00DF6BE8" w:rsidRPr="00913690" w:rsidRDefault="00DF6BE8">
      <w:pPr>
        <w:pStyle w:val="BBKCtable"/>
        <w:tabs>
          <w:tab w:val="left" w:pos="567"/>
        </w:tabs>
        <w:ind w:left="284"/>
        <w:jc w:val="center"/>
        <w:rPr>
          <w:rFonts w:ascii="Times New Roman" w:hAnsi="Times New Roman"/>
          <w:i/>
          <w:noProof w:val="0"/>
          <w:sz w:val="22"/>
          <w:szCs w:val="22"/>
        </w:rPr>
      </w:pPr>
    </w:p>
    <w:p w14:paraId="13B27B9B" w14:textId="0BC68387" w:rsidR="002559E6" w:rsidRPr="00913690" w:rsidRDefault="002559E6" w:rsidP="00FF6689">
      <w:pPr>
        <w:pStyle w:val="BBKCtable"/>
        <w:tabs>
          <w:tab w:val="left" w:pos="567"/>
        </w:tabs>
        <w:ind w:right="-851"/>
        <w:jc w:val="both"/>
        <w:rPr>
          <w:rFonts w:ascii="Times New Roman" w:hAnsi="Times New Roman"/>
          <w:iCs/>
          <w:noProof w:val="0"/>
          <w:sz w:val="22"/>
          <w:szCs w:val="22"/>
        </w:rPr>
      </w:pPr>
      <w:r w:rsidRPr="00913690">
        <w:rPr>
          <w:rFonts w:ascii="Times New Roman" w:hAnsi="Times New Roman"/>
          <w:iCs/>
          <w:noProof w:val="0"/>
          <w:sz w:val="22"/>
          <w:szCs w:val="22"/>
        </w:rPr>
        <w:tab/>
        <w:t>To discuss items raised in public question time and refer to relevant organisations/</w:t>
      </w:r>
      <w:r w:rsidR="004F53DB" w:rsidRPr="00913690">
        <w:rPr>
          <w:rFonts w:ascii="Times New Roman" w:hAnsi="Times New Roman"/>
          <w:iCs/>
          <w:noProof w:val="0"/>
          <w:sz w:val="22"/>
          <w:szCs w:val="22"/>
        </w:rPr>
        <w:t>committees.</w:t>
      </w:r>
    </w:p>
    <w:p w14:paraId="413CABFF" w14:textId="77777777" w:rsidR="002559E6" w:rsidRPr="00913690" w:rsidRDefault="002559E6">
      <w:pPr>
        <w:pStyle w:val="BBKCtable"/>
        <w:tabs>
          <w:tab w:val="left" w:pos="567"/>
        </w:tabs>
        <w:ind w:right="-851"/>
        <w:jc w:val="both"/>
        <w:rPr>
          <w:rFonts w:ascii="Times New Roman" w:hAnsi="Times New Roman"/>
          <w:iCs/>
          <w:noProof w:val="0"/>
          <w:sz w:val="22"/>
          <w:szCs w:val="22"/>
        </w:rPr>
      </w:pPr>
    </w:p>
    <w:p w14:paraId="4F9F2270" w14:textId="6B46EF65" w:rsidR="002559E6" w:rsidRDefault="00656696" w:rsidP="00FF6689">
      <w:pPr>
        <w:pStyle w:val="BBKCtable"/>
        <w:ind w:left="567" w:right="424" w:hanging="567"/>
        <w:rPr>
          <w:rFonts w:ascii="Times New Roman" w:hAnsi="Times New Roman"/>
          <w:noProof w:val="0"/>
          <w:color w:val="4472C4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6</w:t>
      </w:r>
      <w:r w:rsidR="002559E6" w:rsidRPr="00913690">
        <w:rPr>
          <w:rFonts w:ascii="Times New Roman" w:hAnsi="Times New Roman"/>
          <w:noProof w:val="0"/>
          <w:sz w:val="22"/>
          <w:szCs w:val="22"/>
        </w:rPr>
        <w:tab/>
      </w:r>
      <w:r w:rsidR="0086636F" w:rsidRPr="00A241D5">
        <w:rPr>
          <w:rFonts w:ascii="Times New Roman" w:hAnsi="Times New Roman"/>
          <w:b/>
          <w:bCs/>
          <w:noProof w:val="0"/>
          <w:sz w:val="22"/>
          <w:szCs w:val="22"/>
        </w:rPr>
        <w:t xml:space="preserve">The following planning </w:t>
      </w:r>
      <w:r w:rsidR="00C96E0A" w:rsidRPr="00A241D5">
        <w:rPr>
          <w:rFonts w:ascii="Times New Roman" w:hAnsi="Times New Roman"/>
          <w:b/>
          <w:bCs/>
          <w:noProof w:val="0"/>
          <w:sz w:val="22"/>
          <w:szCs w:val="22"/>
        </w:rPr>
        <w:t>matter</w:t>
      </w:r>
      <w:r w:rsidR="001A072B" w:rsidRPr="00A241D5">
        <w:rPr>
          <w:rFonts w:ascii="Times New Roman" w:hAnsi="Times New Roman"/>
          <w:b/>
          <w:bCs/>
          <w:noProof w:val="0"/>
          <w:sz w:val="22"/>
          <w:szCs w:val="22"/>
        </w:rPr>
        <w:t>s</w:t>
      </w:r>
      <w:r w:rsidR="00C96E0A" w:rsidRPr="00A241D5">
        <w:rPr>
          <w:rFonts w:ascii="Times New Roman" w:hAnsi="Times New Roman"/>
          <w:b/>
          <w:bCs/>
          <w:noProof w:val="0"/>
          <w:sz w:val="22"/>
          <w:szCs w:val="22"/>
        </w:rPr>
        <w:t xml:space="preserve"> have been received from Central Bedfordshire Council, to agree comments to be submitted back to Central Bedfordshire</w:t>
      </w:r>
      <w:r w:rsidR="00C96E0A" w:rsidRPr="00913690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3D2B88">
        <w:rPr>
          <w:rFonts w:ascii="Times New Roman" w:hAnsi="Times New Roman"/>
          <w:noProof w:val="0"/>
          <w:color w:val="4472C4"/>
          <w:sz w:val="22"/>
          <w:szCs w:val="22"/>
        </w:rPr>
        <w:t xml:space="preserve">– Town and country Planning Act 1990 Sch1 p8 </w:t>
      </w:r>
    </w:p>
    <w:p w14:paraId="26F9037F" w14:textId="77777777" w:rsidR="00446725" w:rsidRPr="00913690" w:rsidRDefault="00446725">
      <w:pPr>
        <w:pStyle w:val="BBKCtable"/>
        <w:ind w:right="424"/>
        <w:jc w:val="both"/>
        <w:rPr>
          <w:rFonts w:ascii="Times New Roman" w:hAnsi="Times New Roman"/>
          <w:noProof w:val="0"/>
          <w:sz w:val="22"/>
          <w:szCs w:val="22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5245"/>
      </w:tblGrid>
      <w:tr w:rsidR="002559E6" w:rsidRPr="00913690" w14:paraId="0403073C" w14:textId="77777777" w:rsidTr="003E1669">
        <w:tc>
          <w:tcPr>
            <w:tcW w:w="2155" w:type="dxa"/>
          </w:tcPr>
          <w:p w14:paraId="3A07ECB0" w14:textId="34786AEF" w:rsidR="002559E6" w:rsidRPr="00913690" w:rsidRDefault="002559E6" w:rsidP="00A97964">
            <w:pPr>
              <w:pStyle w:val="BBKCtable"/>
              <w:ind w:right="34"/>
              <w:jc w:val="center"/>
              <w:rPr>
                <w:rFonts w:ascii="Times New Roman" w:hAnsi="Times New Roman"/>
                <w:b/>
                <w:bCs/>
                <w:noProof w:val="0"/>
                <w:sz w:val="22"/>
                <w:szCs w:val="22"/>
              </w:rPr>
            </w:pPr>
            <w:r w:rsidRPr="00913690">
              <w:rPr>
                <w:rFonts w:ascii="Times New Roman" w:hAnsi="Times New Roman"/>
                <w:b/>
                <w:bCs/>
                <w:noProof w:val="0"/>
                <w:sz w:val="22"/>
                <w:szCs w:val="22"/>
              </w:rPr>
              <w:t>Application</w:t>
            </w:r>
          </w:p>
        </w:tc>
        <w:tc>
          <w:tcPr>
            <w:tcW w:w="3119" w:type="dxa"/>
          </w:tcPr>
          <w:p w14:paraId="5D0FF5B3" w14:textId="77777777" w:rsidR="002559E6" w:rsidRPr="00913690" w:rsidRDefault="002559E6" w:rsidP="00A97964">
            <w:pPr>
              <w:pStyle w:val="BBKCtable"/>
              <w:tabs>
                <w:tab w:val="left" w:pos="2868"/>
              </w:tabs>
              <w:ind w:right="72"/>
              <w:jc w:val="center"/>
              <w:rPr>
                <w:rFonts w:ascii="Times New Roman" w:hAnsi="Times New Roman"/>
                <w:b/>
                <w:bCs/>
                <w:noProof w:val="0"/>
                <w:sz w:val="22"/>
                <w:szCs w:val="22"/>
              </w:rPr>
            </w:pPr>
            <w:r w:rsidRPr="00913690">
              <w:rPr>
                <w:rFonts w:ascii="Times New Roman" w:hAnsi="Times New Roman"/>
                <w:b/>
                <w:bCs/>
                <w:noProof w:val="0"/>
                <w:sz w:val="22"/>
                <w:szCs w:val="22"/>
              </w:rPr>
              <w:t>Location</w:t>
            </w:r>
          </w:p>
        </w:tc>
        <w:tc>
          <w:tcPr>
            <w:tcW w:w="5245" w:type="dxa"/>
          </w:tcPr>
          <w:p w14:paraId="4851C518" w14:textId="77777777" w:rsidR="002559E6" w:rsidRPr="00913690" w:rsidRDefault="002559E6" w:rsidP="00A97964">
            <w:pPr>
              <w:pStyle w:val="BBKCtable"/>
              <w:ind w:right="144"/>
              <w:jc w:val="center"/>
              <w:rPr>
                <w:rFonts w:ascii="Times New Roman" w:hAnsi="Times New Roman"/>
                <w:b/>
                <w:bCs/>
                <w:noProof w:val="0"/>
                <w:sz w:val="22"/>
                <w:szCs w:val="22"/>
              </w:rPr>
            </w:pPr>
            <w:r w:rsidRPr="00913690">
              <w:rPr>
                <w:rFonts w:ascii="Times New Roman" w:hAnsi="Times New Roman"/>
                <w:b/>
                <w:bCs/>
                <w:noProof w:val="0"/>
                <w:sz w:val="22"/>
                <w:szCs w:val="22"/>
              </w:rPr>
              <w:t>Proposal</w:t>
            </w:r>
          </w:p>
        </w:tc>
      </w:tr>
      <w:tr w:rsidR="00380F0B" w:rsidRPr="00913690" w14:paraId="1DB75537" w14:textId="77777777" w:rsidTr="003E1669">
        <w:trPr>
          <w:trHeight w:val="756"/>
        </w:trPr>
        <w:tc>
          <w:tcPr>
            <w:tcW w:w="2155" w:type="dxa"/>
          </w:tcPr>
          <w:p w14:paraId="00365EEE" w14:textId="280DD980" w:rsidR="00CA7A6B" w:rsidRPr="00EF585F" w:rsidRDefault="00CA7A6B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  <w:p w14:paraId="43FE2FCB" w14:textId="093DADB4" w:rsidR="00380F0B" w:rsidRPr="00EF585F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  <w:r w:rsidRPr="00EF585F">
              <w:rPr>
                <w:rFonts w:eastAsia="Arial-BoldMT"/>
                <w:bCs/>
                <w:sz w:val="22"/>
                <w:szCs w:val="22"/>
                <w:lang w:eastAsia="en-GB"/>
              </w:rPr>
              <w:t>CB/23/00793/FULL</w:t>
            </w:r>
          </w:p>
        </w:tc>
        <w:tc>
          <w:tcPr>
            <w:tcW w:w="3119" w:type="dxa"/>
          </w:tcPr>
          <w:p w14:paraId="02274E68" w14:textId="453C392A" w:rsidR="00380F0B" w:rsidRPr="003E1669" w:rsidRDefault="00380F0B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</w:p>
          <w:p w14:paraId="23A12E95" w14:textId="4B3516B6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Tanners End Barn</w:t>
            </w:r>
          </w:p>
          <w:p w14:paraId="75BDE5B8" w14:textId="4EB51291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Station Road</w:t>
            </w:r>
          </w:p>
          <w:p w14:paraId="76291F14" w14:textId="022313DC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Toddington</w:t>
            </w:r>
          </w:p>
          <w:p w14:paraId="5AE3BE4F" w14:textId="77777777" w:rsidR="00CA7A6B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LU5 6BN</w:t>
            </w:r>
          </w:p>
          <w:p w14:paraId="03620F88" w14:textId="25842DF4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</w:p>
        </w:tc>
        <w:tc>
          <w:tcPr>
            <w:tcW w:w="5245" w:type="dxa"/>
          </w:tcPr>
          <w:p w14:paraId="1494C69A" w14:textId="5BFE48D0" w:rsidR="00234AD0" w:rsidRPr="003E1669" w:rsidRDefault="00234AD0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</w:p>
          <w:p w14:paraId="35FD9307" w14:textId="5ADB2E18" w:rsidR="00EF585F" w:rsidRPr="003E1669" w:rsidRDefault="00EF585F" w:rsidP="00EF585F">
            <w:pPr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Proposed partial demolition of an existing single storey barn and the erection of a new garage barn linked to the existing barn with associated works</w:t>
            </w:r>
          </w:p>
          <w:p w14:paraId="63FA8B1A" w14:textId="633F75BD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</w:p>
        </w:tc>
      </w:tr>
      <w:tr w:rsidR="00AF52EE" w:rsidRPr="00913690" w14:paraId="5EA05754" w14:textId="77777777" w:rsidTr="003E1669">
        <w:trPr>
          <w:trHeight w:val="756"/>
        </w:trPr>
        <w:tc>
          <w:tcPr>
            <w:tcW w:w="2155" w:type="dxa"/>
          </w:tcPr>
          <w:p w14:paraId="5BE4FE61" w14:textId="77777777" w:rsidR="00AF52EE" w:rsidRPr="00EF585F" w:rsidRDefault="00E74E4E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  <w:r w:rsidRPr="00EF585F"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  <w:t xml:space="preserve"> </w:t>
            </w:r>
          </w:p>
          <w:p w14:paraId="7AFFC09A" w14:textId="77777777" w:rsidR="00EF585F" w:rsidRPr="00EF585F" w:rsidRDefault="00EF585F" w:rsidP="00EF585F">
            <w:pPr>
              <w:autoSpaceDE w:val="0"/>
              <w:autoSpaceDN w:val="0"/>
              <w:adjustRightInd w:val="0"/>
              <w:rPr>
                <w:rFonts w:eastAsia="Arial-BoldMT"/>
                <w:bCs/>
                <w:sz w:val="22"/>
                <w:szCs w:val="22"/>
                <w:lang w:eastAsia="en-GB"/>
              </w:rPr>
            </w:pPr>
            <w:r w:rsidRPr="00EF585F">
              <w:rPr>
                <w:rFonts w:eastAsia="Arial-BoldMT"/>
                <w:bCs/>
                <w:sz w:val="22"/>
                <w:szCs w:val="22"/>
                <w:lang w:eastAsia="en-GB"/>
              </w:rPr>
              <w:t>CB/23/00794/LB</w:t>
            </w:r>
          </w:p>
          <w:p w14:paraId="5B583798" w14:textId="78D34402" w:rsidR="00EF585F" w:rsidRPr="00EF585F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3119" w:type="dxa"/>
          </w:tcPr>
          <w:p w14:paraId="74ADF33E" w14:textId="7A58D532" w:rsidR="00AF52EE" w:rsidRPr="003E1669" w:rsidRDefault="00AF52EE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</w:p>
          <w:p w14:paraId="1C991689" w14:textId="77777777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Tanners End Barn</w:t>
            </w:r>
          </w:p>
          <w:p w14:paraId="3F4365FE" w14:textId="77777777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Station Road</w:t>
            </w:r>
          </w:p>
          <w:p w14:paraId="3C9A0234" w14:textId="77777777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Toddington</w:t>
            </w:r>
          </w:p>
          <w:p w14:paraId="48859C2F" w14:textId="77777777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LU5 6BN</w:t>
            </w:r>
          </w:p>
          <w:p w14:paraId="6259A5DF" w14:textId="7B535F8D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</w:p>
        </w:tc>
        <w:tc>
          <w:tcPr>
            <w:tcW w:w="5245" w:type="dxa"/>
          </w:tcPr>
          <w:p w14:paraId="5D3B7F5A" w14:textId="0B273793" w:rsidR="00AF52EE" w:rsidRPr="003E1669" w:rsidRDefault="00AF52EE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</w:p>
          <w:p w14:paraId="5EE46F17" w14:textId="62766FC0" w:rsidR="00EF585F" w:rsidRPr="003E1669" w:rsidRDefault="00EF585F" w:rsidP="00EF585F">
            <w:pPr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3E1669">
              <w:rPr>
                <w:rFonts w:eastAsia="Arial-BoldMT"/>
                <w:bCs/>
                <w:sz w:val="22"/>
                <w:szCs w:val="22"/>
                <w:lang w:eastAsia="en-GB"/>
              </w:rPr>
              <w:t>Listed Building</w:t>
            </w: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>:</w:t>
            </w:r>
            <w:r w:rsid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 xml:space="preserve"> </w:t>
            </w:r>
            <w:r w:rsidRPr="003E1669">
              <w:rPr>
                <w:rFonts w:eastAsia="Arial-BoldMT"/>
                <w:b w:val="0"/>
                <w:sz w:val="22"/>
                <w:szCs w:val="22"/>
                <w:lang w:eastAsia="en-GB"/>
              </w:rPr>
              <w:t xml:space="preserve"> Proposed partial demolition of an existing single storey barn and the erection of a new garage barn linked to the existing barn with associated works</w:t>
            </w:r>
          </w:p>
          <w:p w14:paraId="243D4C2E" w14:textId="48C58992" w:rsidR="00EF585F" w:rsidRPr="003E1669" w:rsidRDefault="00EF585F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</w:p>
        </w:tc>
      </w:tr>
      <w:tr w:rsidR="00944C64" w:rsidRPr="00913690" w14:paraId="1C0E1CA4" w14:textId="77777777" w:rsidTr="003E1669">
        <w:tc>
          <w:tcPr>
            <w:tcW w:w="2155" w:type="dxa"/>
          </w:tcPr>
          <w:p w14:paraId="2F78415A" w14:textId="77777777" w:rsidR="006E3848" w:rsidRDefault="006E3848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  <w:p w14:paraId="2951EBBC" w14:textId="0909B076" w:rsidR="00944C64" w:rsidRPr="00913690" w:rsidRDefault="00193F1B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  <w:r w:rsidRPr="00193F1B">
              <w:rPr>
                <w:rFonts w:eastAsia="Arial-BoldMT"/>
                <w:bCs/>
                <w:sz w:val="22"/>
                <w:szCs w:val="22"/>
                <w:lang w:eastAsia="en-GB"/>
              </w:rPr>
              <w:t>CB/22/04161/FULL</w:t>
            </w:r>
          </w:p>
        </w:tc>
        <w:tc>
          <w:tcPr>
            <w:tcW w:w="3119" w:type="dxa"/>
          </w:tcPr>
          <w:p w14:paraId="7B9735DF" w14:textId="6808F162" w:rsidR="00234AD0" w:rsidRDefault="00234AD0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hAnsi="Times New Roman"/>
                <w:bCs/>
                <w:noProof w:val="0"/>
                <w:sz w:val="22"/>
                <w:szCs w:val="22"/>
              </w:rPr>
            </w:pPr>
          </w:p>
          <w:p w14:paraId="7E9CE18E" w14:textId="77777777" w:rsidR="00193F1B" w:rsidRDefault="00193F1B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</w:pPr>
            <w:r w:rsidRPr="00193F1B"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  <w:t>40 Dunstable Road</w:t>
            </w:r>
          </w:p>
          <w:p w14:paraId="34BD1240" w14:textId="636396CB" w:rsidR="00193F1B" w:rsidRDefault="00193F1B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</w:pPr>
            <w:r w:rsidRPr="00193F1B"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  <w:t>Toddington</w:t>
            </w:r>
          </w:p>
          <w:p w14:paraId="3A213503" w14:textId="0DACAEDD" w:rsidR="00193F1B" w:rsidRDefault="00193F1B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hAnsi="Times New Roman"/>
                <w:bCs/>
                <w:noProof w:val="0"/>
                <w:sz w:val="22"/>
                <w:szCs w:val="22"/>
              </w:rPr>
            </w:pPr>
            <w:r w:rsidRPr="00193F1B"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  <w:t>LU5 6DR</w:t>
            </w:r>
          </w:p>
          <w:p w14:paraId="4EDEF635" w14:textId="69BFBBDE" w:rsidR="00F91E05" w:rsidRPr="00913690" w:rsidRDefault="00F91E05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hAnsi="Times New Roman"/>
                <w:bCs/>
                <w:noProof w:val="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48D67737" w14:textId="6385EF6F" w:rsidR="00692F5C" w:rsidRDefault="00692F5C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  <w:p w14:paraId="2BEF4E61" w14:textId="46A481E3" w:rsidR="003E1669" w:rsidRPr="00193F1B" w:rsidRDefault="00193F1B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193F1B">
              <w:rPr>
                <w:rFonts w:eastAsia="Arial-BoldMT"/>
                <w:b w:val="0"/>
                <w:sz w:val="22"/>
                <w:szCs w:val="22"/>
                <w:lang w:eastAsia="en-GB"/>
              </w:rPr>
              <w:t>Installation of automated teller machine (ATM) - Retrospective</w:t>
            </w:r>
          </w:p>
          <w:p w14:paraId="5A9833F5" w14:textId="243F5010" w:rsidR="00193F1B" w:rsidRPr="00913690" w:rsidRDefault="00193F1B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</w:tc>
      </w:tr>
      <w:tr w:rsidR="003E1669" w:rsidRPr="00913690" w14:paraId="6130F367" w14:textId="77777777" w:rsidTr="003E1669">
        <w:tc>
          <w:tcPr>
            <w:tcW w:w="2155" w:type="dxa"/>
          </w:tcPr>
          <w:p w14:paraId="6D551F9A" w14:textId="2AD8862E" w:rsidR="003E1669" w:rsidRDefault="003E1669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  <w:p w14:paraId="4FA05014" w14:textId="542CE00A" w:rsidR="00193F1B" w:rsidRDefault="00193F1B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  <w:r w:rsidRPr="00193F1B">
              <w:rPr>
                <w:rFonts w:eastAsia="Arial-BoldMT"/>
                <w:bCs/>
                <w:sz w:val="22"/>
                <w:szCs w:val="22"/>
                <w:lang w:eastAsia="en-GB"/>
              </w:rPr>
              <w:t>CB/22/04162/ADV</w:t>
            </w:r>
          </w:p>
          <w:p w14:paraId="221A805E" w14:textId="1FD945BD" w:rsidR="003E1669" w:rsidRDefault="003E1669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3119" w:type="dxa"/>
          </w:tcPr>
          <w:p w14:paraId="03A5F165" w14:textId="77777777" w:rsidR="003E1669" w:rsidRDefault="003E1669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hAnsi="Times New Roman"/>
                <w:bCs/>
                <w:noProof w:val="0"/>
                <w:sz w:val="22"/>
                <w:szCs w:val="22"/>
              </w:rPr>
            </w:pPr>
          </w:p>
          <w:p w14:paraId="05976870" w14:textId="77777777" w:rsidR="00193F1B" w:rsidRDefault="00193F1B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</w:pPr>
            <w:r w:rsidRPr="00193F1B"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  <w:t>40 Dunstable Road</w:t>
            </w:r>
          </w:p>
          <w:p w14:paraId="77E8C209" w14:textId="77777777" w:rsidR="00193F1B" w:rsidRDefault="00193F1B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</w:pPr>
            <w:r w:rsidRPr="00193F1B"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  <w:t>Toddington</w:t>
            </w:r>
          </w:p>
          <w:p w14:paraId="6D7B7999" w14:textId="77777777" w:rsidR="00193F1B" w:rsidRDefault="00193F1B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</w:pPr>
            <w:r w:rsidRPr="00193F1B">
              <w:rPr>
                <w:rFonts w:ascii="Times New Roman" w:eastAsia="Arial-BoldMT" w:hAnsi="Times New Roman"/>
                <w:bCs/>
                <w:sz w:val="22"/>
                <w:szCs w:val="22"/>
                <w:lang w:eastAsia="en-GB"/>
              </w:rPr>
              <w:t>LU5 6DR</w:t>
            </w:r>
          </w:p>
          <w:p w14:paraId="6DBB5097" w14:textId="4AB3C438" w:rsidR="00193F1B" w:rsidRDefault="00193F1B" w:rsidP="00CA7A6B">
            <w:pPr>
              <w:pStyle w:val="BBKCtable"/>
              <w:tabs>
                <w:tab w:val="left" w:pos="2868"/>
              </w:tabs>
              <w:ind w:right="72"/>
              <w:rPr>
                <w:rFonts w:ascii="Times New Roman" w:hAnsi="Times New Roman"/>
                <w:bCs/>
                <w:noProof w:val="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059DA07" w14:textId="77777777" w:rsidR="003E1669" w:rsidRDefault="003E1669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  <w:p w14:paraId="079E4C54" w14:textId="104B63E3" w:rsidR="00193F1B" w:rsidRPr="00193F1B" w:rsidRDefault="00193F1B" w:rsidP="00193F1B">
            <w:pPr>
              <w:autoSpaceDE w:val="0"/>
              <w:autoSpaceDN w:val="0"/>
              <w:adjustRightInd w:val="0"/>
              <w:rPr>
                <w:rFonts w:eastAsia="Arial-BoldMT"/>
                <w:b w:val="0"/>
                <w:sz w:val="22"/>
                <w:szCs w:val="22"/>
                <w:lang w:eastAsia="en-GB"/>
              </w:rPr>
            </w:pPr>
            <w:r w:rsidRPr="00193F1B">
              <w:rPr>
                <w:rFonts w:eastAsia="Arial-BoldMT"/>
                <w:b w:val="0"/>
                <w:sz w:val="22"/>
                <w:szCs w:val="22"/>
                <w:lang w:eastAsia="en-GB"/>
              </w:rPr>
              <w:t>Advertisement: One illuminated surround sign and one illuminated logo</w:t>
            </w:r>
            <w:r>
              <w:rPr>
                <w:rFonts w:eastAsia="Arial-BoldMT"/>
                <w:b w:val="0"/>
                <w:sz w:val="22"/>
                <w:szCs w:val="22"/>
                <w:lang w:eastAsia="en-GB"/>
              </w:rPr>
              <w:t xml:space="preserve"> </w:t>
            </w:r>
            <w:r w:rsidRPr="00193F1B">
              <w:rPr>
                <w:rFonts w:eastAsia="Arial-BoldMT"/>
                <w:b w:val="0"/>
                <w:sz w:val="22"/>
                <w:szCs w:val="22"/>
                <w:lang w:eastAsia="en-GB"/>
              </w:rPr>
              <w:t>fascia sign (Retrospective)</w:t>
            </w:r>
          </w:p>
          <w:p w14:paraId="460FA4C5" w14:textId="34F4D9F2" w:rsidR="00193F1B" w:rsidRDefault="00193F1B" w:rsidP="00CA7A6B">
            <w:pPr>
              <w:autoSpaceDE w:val="0"/>
              <w:autoSpaceDN w:val="0"/>
              <w:adjustRightInd w:val="0"/>
              <w:rPr>
                <w:rFonts w:eastAsia="Arial-BoldMT"/>
                <w:b w:val="0"/>
                <w:bCs/>
                <w:sz w:val="22"/>
                <w:szCs w:val="22"/>
                <w:lang w:eastAsia="en-GB"/>
              </w:rPr>
            </w:pPr>
          </w:p>
        </w:tc>
      </w:tr>
    </w:tbl>
    <w:p w14:paraId="00B1E243" w14:textId="77777777" w:rsidR="00193F1B" w:rsidRDefault="00193F1B" w:rsidP="009E6C46">
      <w:pPr>
        <w:pStyle w:val="BBKCtable"/>
        <w:tabs>
          <w:tab w:val="left" w:pos="567"/>
        </w:tabs>
        <w:rPr>
          <w:rFonts w:ascii="Times New Roman" w:hAnsi="Times New Roman"/>
          <w:noProof w:val="0"/>
          <w:sz w:val="22"/>
          <w:szCs w:val="22"/>
        </w:rPr>
      </w:pPr>
    </w:p>
    <w:p w14:paraId="1C10EEE5" w14:textId="77777777" w:rsidR="0097043D" w:rsidRDefault="0097043D" w:rsidP="00693BB5">
      <w:pPr>
        <w:autoSpaceDE w:val="0"/>
        <w:autoSpaceDN w:val="0"/>
        <w:adjustRightInd w:val="0"/>
        <w:ind w:left="720"/>
        <w:rPr>
          <w:rFonts w:eastAsia="Arial-BoldMT"/>
          <w:bCs/>
          <w:color w:val="000000"/>
          <w:sz w:val="22"/>
          <w:szCs w:val="22"/>
          <w:lang w:eastAsia="en-GB"/>
        </w:rPr>
      </w:pPr>
    </w:p>
    <w:p w14:paraId="24676185" w14:textId="37ADA7F3" w:rsidR="003E1669" w:rsidRPr="003E1669" w:rsidRDefault="003E1669" w:rsidP="00693BB5">
      <w:pPr>
        <w:autoSpaceDE w:val="0"/>
        <w:autoSpaceDN w:val="0"/>
        <w:adjustRightInd w:val="0"/>
        <w:ind w:left="720"/>
        <w:rPr>
          <w:rFonts w:eastAsia="ArialMT"/>
          <w:b w:val="0"/>
          <w:color w:val="000000"/>
          <w:sz w:val="22"/>
          <w:szCs w:val="22"/>
          <w:lang w:eastAsia="en-GB"/>
        </w:rPr>
      </w:pPr>
      <w:r w:rsidRPr="003E1669">
        <w:rPr>
          <w:rFonts w:eastAsia="Arial-BoldMT"/>
          <w:bCs/>
          <w:color w:val="000000"/>
          <w:sz w:val="22"/>
          <w:szCs w:val="22"/>
          <w:lang w:eastAsia="en-GB"/>
        </w:rPr>
        <w:lastRenderedPageBreak/>
        <w:t xml:space="preserve">Application No: </w:t>
      </w:r>
      <w:r w:rsidRPr="003E1669">
        <w:rPr>
          <w:rFonts w:eastAsia="ArialMT"/>
          <w:b w:val="0"/>
          <w:color w:val="000000"/>
          <w:sz w:val="22"/>
          <w:szCs w:val="22"/>
          <w:lang w:eastAsia="en-GB"/>
        </w:rPr>
        <w:t>CB/TRE/23/00106</w:t>
      </w:r>
      <w:r>
        <w:rPr>
          <w:rFonts w:eastAsia="ArialMT"/>
          <w:b w:val="0"/>
          <w:color w:val="000000"/>
          <w:sz w:val="22"/>
          <w:szCs w:val="22"/>
          <w:lang w:eastAsia="en-GB"/>
        </w:rPr>
        <w:t xml:space="preserve">  </w:t>
      </w:r>
      <w:r w:rsidRPr="003E1669">
        <w:rPr>
          <w:rFonts w:eastAsia="Arial-BoldMT"/>
          <w:bCs/>
          <w:color w:val="000000"/>
          <w:sz w:val="22"/>
          <w:szCs w:val="22"/>
          <w:lang w:eastAsia="en-GB"/>
        </w:rPr>
        <w:t xml:space="preserve">Proposal: </w:t>
      </w:r>
      <w:r w:rsidRPr="003E1669">
        <w:rPr>
          <w:rFonts w:eastAsia="ArialMT"/>
          <w:b w:val="0"/>
          <w:color w:val="000000"/>
          <w:sz w:val="22"/>
          <w:szCs w:val="22"/>
          <w:lang w:eastAsia="en-GB"/>
        </w:rPr>
        <w:t>Works to trees protected by a Tree Preservation Order in a</w:t>
      </w:r>
    </w:p>
    <w:p w14:paraId="037411EB" w14:textId="5AC462A6" w:rsidR="003E1669" w:rsidRPr="003E1669" w:rsidRDefault="003E1669" w:rsidP="00693BB5">
      <w:pPr>
        <w:autoSpaceDE w:val="0"/>
        <w:autoSpaceDN w:val="0"/>
        <w:adjustRightInd w:val="0"/>
        <w:ind w:left="720"/>
        <w:rPr>
          <w:rFonts w:eastAsia="ArialMT"/>
          <w:b w:val="0"/>
          <w:color w:val="000000"/>
          <w:sz w:val="22"/>
          <w:szCs w:val="22"/>
          <w:lang w:eastAsia="en-GB"/>
        </w:rPr>
      </w:pPr>
      <w:r w:rsidRPr="003E1669">
        <w:rPr>
          <w:rFonts w:eastAsia="ArialMT"/>
          <w:b w:val="0"/>
          <w:color w:val="000000"/>
          <w:sz w:val="22"/>
          <w:szCs w:val="22"/>
          <w:lang w:eastAsia="en-GB"/>
        </w:rPr>
        <w:t>Conservation Area: R</w:t>
      </w:r>
      <w:r w:rsidRPr="003E1669">
        <w:rPr>
          <w:rFonts w:eastAsia="ArialMT"/>
          <w:b w:val="0"/>
          <w:color w:val="202429"/>
          <w:sz w:val="22"/>
          <w:szCs w:val="22"/>
          <w:lang w:eastAsia="en-GB"/>
        </w:rPr>
        <w:t>e-pollard back to previous pruning points to</w:t>
      </w:r>
      <w:r>
        <w:rPr>
          <w:rFonts w:eastAsia="ArialMT"/>
          <w:b w:val="0"/>
          <w:color w:val="202429"/>
          <w:sz w:val="22"/>
          <w:szCs w:val="22"/>
          <w:lang w:eastAsia="en-GB"/>
        </w:rPr>
        <w:t xml:space="preserve"> </w:t>
      </w:r>
      <w:r w:rsidRPr="003E1669">
        <w:rPr>
          <w:rFonts w:eastAsia="ArialMT"/>
          <w:b w:val="0"/>
          <w:color w:val="202429"/>
          <w:sz w:val="22"/>
          <w:szCs w:val="22"/>
          <w:lang w:eastAsia="en-GB"/>
        </w:rPr>
        <w:t>London Plane Tree (T1). Crown reduce back to previous pruning points</w:t>
      </w:r>
      <w:r>
        <w:rPr>
          <w:rFonts w:eastAsia="ArialMT"/>
          <w:b w:val="0"/>
          <w:color w:val="202429"/>
          <w:sz w:val="22"/>
          <w:szCs w:val="22"/>
          <w:lang w:eastAsia="en-GB"/>
        </w:rPr>
        <w:t xml:space="preserve"> </w:t>
      </w:r>
      <w:r w:rsidRPr="003E1669">
        <w:rPr>
          <w:rFonts w:eastAsia="ArialMT"/>
          <w:b w:val="0"/>
          <w:color w:val="202429"/>
          <w:sz w:val="22"/>
          <w:szCs w:val="22"/>
          <w:lang w:eastAsia="en-GB"/>
        </w:rPr>
        <w:t>to Box Elder (T2). Fell to ground level to Ash Tree (T3). Crown</w:t>
      </w:r>
      <w:r>
        <w:rPr>
          <w:rFonts w:eastAsia="ArialMT"/>
          <w:b w:val="0"/>
          <w:color w:val="202429"/>
          <w:sz w:val="22"/>
          <w:szCs w:val="22"/>
          <w:lang w:eastAsia="en-GB"/>
        </w:rPr>
        <w:t xml:space="preserve"> </w:t>
      </w:r>
      <w:r w:rsidRPr="003E1669">
        <w:rPr>
          <w:rFonts w:eastAsia="ArialMT"/>
          <w:b w:val="0"/>
          <w:color w:val="202429"/>
          <w:sz w:val="22"/>
          <w:szCs w:val="22"/>
          <w:lang w:eastAsia="en-GB"/>
        </w:rPr>
        <w:t>reduction to Ash Tree (T4). Fell to ground level to Holly Tree (T5).</w:t>
      </w:r>
      <w:r>
        <w:rPr>
          <w:rFonts w:eastAsia="ArialMT"/>
          <w:b w:val="0"/>
          <w:color w:val="202429"/>
          <w:sz w:val="22"/>
          <w:szCs w:val="22"/>
          <w:lang w:eastAsia="en-GB"/>
        </w:rPr>
        <w:t xml:space="preserve"> </w:t>
      </w:r>
      <w:r w:rsidRPr="003E1669">
        <w:rPr>
          <w:rFonts w:eastAsia="Arial-BoldMT"/>
          <w:bCs/>
          <w:color w:val="000000"/>
          <w:sz w:val="22"/>
          <w:szCs w:val="22"/>
          <w:lang w:eastAsia="en-GB"/>
        </w:rPr>
        <w:t xml:space="preserve">Location: </w:t>
      </w:r>
      <w:r w:rsidRPr="003E1669">
        <w:rPr>
          <w:rFonts w:eastAsia="ArialMT"/>
          <w:b w:val="0"/>
          <w:color w:val="000000"/>
          <w:sz w:val="22"/>
          <w:szCs w:val="22"/>
          <w:lang w:eastAsia="en-GB"/>
        </w:rPr>
        <w:t>The Old Doctors Surgery, Park Road, Toddington, Dunstable, LU5 6AB</w:t>
      </w:r>
    </w:p>
    <w:p w14:paraId="3843A1BB" w14:textId="15A056EE" w:rsidR="003E1669" w:rsidRPr="003E1669" w:rsidRDefault="003E1669" w:rsidP="00F91E05">
      <w:pPr>
        <w:pStyle w:val="BBKCtable"/>
        <w:tabs>
          <w:tab w:val="left" w:pos="567"/>
        </w:tabs>
        <w:ind w:left="567"/>
        <w:rPr>
          <w:rFonts w:ascii="Times New Roman" w:hAnsi="Times New Roman"/>
          <w:noProof w:val="0"/>
          <w:sz w:val="22"/>
          <w:szCs w:val="22"/>
        </w:rPr>
      </w:pPr>
    </w:p>
    <w:p w14:paraId="7D58070A" w14:textId="77777777" w:rsidR="00193F1B" w:rsidRPr="00193F1B" w:rsidRDefault="00193F1B" w:rsidP="00193F1B">
      <w:pPr>
        <w:autoSpaceDE w:val="0"/>
        <w:autoSpaceDN w:val="0"/>
        <w:adjustRightInd w:val="0"/>
        <w:ind w:left="720"/>
        <w:rPr>
          <w:rFonts w:eastAsia="Arial-BoldMT"/>
          <w:bCs/>
          <w:sz w:val="22"/>
          <w:szCs w:val="22"/>
          <w:lang w:eastAsia="en-GB"/>
        </w:rPr>
      </w:pPr>
      <w:r w:rsidRPr="00193F1B">
        <w:rPr>
          <w:rFonts w:eastAsia="Arial-BoldMT"/>
          <w:bCs/>
          <w:sz w:val="22"/>
          <w:szCs w:val="22"/>
          <w:lang w:eastAsia="en-GB"/>
        </w:rPr>
        <w:t>Application No: CB/23/00168/FULL</w:t>
      </w:r>
    </w:p>
    <w:p w14:paraId="66A24FB9" w14:textId="7A9E2196" w:rsidR="00193F1B" w:rsidRPr="006F6333" w:rsidRDefault="00193F1B" w:rsidP="006F6333">
      <w:pPr>
        <w:autoSpaceDE w:val="0"/>
        <w:autoSpaceDN w:val="0"/>
        <w:adjustRightInd w:val="0"/>
        <w:ind w:left="720"/>
        <w:rPr>
          <w:rFonts w:eastAsia="Arial-BoldMT"/>
          <w:bCs/>
          <w:sz w:val="22"/>
          <w:szCs w:val="22"/>
          <w:lang w:eastAsia="en-GB"/>
        </w:rPr>
      </w:pPr>
      <w:r w:rsidRPr="00193F1B">
        <w:rPr>
          <w:rFonts w:eastAsia="Arial-BoldMT"/>
          <w:bCs/>
          <w:sz w:val="22"/>
          <w:szCs w:val="22"/>
          <w:lang w:eastAsia="en-GB"/>
        </w:rPr>
        <w:t>Location: 132 Luton Road, Toddington, Dunstable, LU5 6DG</w:t>
      </w:r>
      <w:r w:rsidR="006F6333">
        <w:rPr>
          <w:rFonts w:eastAsia="Arial-BoldMT"/>
          <w:bCs/>
          <w:sz w:val="22"/>
          <w:szCs w:val="22"/>
          <w:lang w:eastAsia="en-GB"/>
        </w:rPr>
        <w:t xml:space="preserve">, </w:t>
      </w:r>
      <w:r w:rsidRPr="00193F1B">
        <w:rPr>
          <w:rFonts w:eastAsia="Arial-BoldMT"/>
          <w:bCs/>
          <w:sz w:val="22"/>
          <w:szCs w:val="22"/>
          <w:lang w:eastAsia="en-GB"/>
        </w:rPr>
        <w:t>Proposal: Two storey side and single storey rear extension</w:t>
      </w:r>
      <w:r w:rsidR="006F6333">
        <w:rPr>
          <w:rFonts w:eastAsia="Arial-BoldMT"/>
          <w:bCs/>
          <w:sz w:val="22"/>
          <w:szCs w:val="22"/>
          <w:lang w:eastAsia="en-GB"/>
        </w:rPr>
        <w:t xml:space="preserve"> - </w:t>
      </w:r>
      <w:r w:rsidRPr="00193F1B">
        <w:rPr>
          <w:rFonts w:eastAsia="ArialMT"/>
          <w:b w:val="0"/>
          <w:sz w:val="22"/>
          <w:szCs w:val="22"/>
          <w:lang w:eastAsia="en-GB"/>
        </w:rPr>
        <w:t xml:space="preserve">amendments to this application in respect of the above </w:t>
      </w:r>
      <w:r w:rsidR="006F6333" w:rsidRPr="00193F1B">
        <w:rPr>
          <w:rFonts w:eastAsia="ArialMT"/>
          <w:b w:val="0"/>
          <w:sz w:val="22"/>
          <w:szCs w:val="22"/>
          <w:lang w:eastAsia="en-GB"/>
        </w:rPr>
        <w:t>property. Revised</w:t>
      </w:r>
      <w:r w:rsidRPr="00193F1B">
        <w:rPr>
          <w:rFonts w:eastAsia="ArialMT"/>
          <w:b w:val="0"/>
          <w:sz w:val="22"/>
          <w:szCs w:val="22"/>
          <w:lang w:eastAsia="en-GB"/>
        </w:rPr>
        <w:t xml:space="preserve"> Proposed Block Plan, Floor Plans and Elevations received - Plan Nos:</w:t>
      </w:r>
      <w:r w:rsidR="001876A2">
        <w:rPr>
          <w:rFonts w:eastAsia="ArialMT"/>
          <w:b w:val="0"/>
          <w:sz w:val="22"/>
          <w:szCs w:val="22"/>
          <w:lang w:eastAsia="en-GB"/>
        </w:rPr>
        <w:t>- reported at our last meeting no objection.</w:t>
      </w:r>
    </w:p>
    <w:p w14:paraId="12C96EFF" w14:textId="77777777" w:rsidR="00EF585F" w:rsidRPr="003E4605" w:rsidRDefault="00EF585F" w:rsidP="006F4DDF">
      <w:pPr>
        <w:pStyle w:val="BBKCtable"/>
        <w:tabs>
          <w:tab w:val="left" w:pos="567"/>
        </w:tabs>
        <w:rPr>
          <w:rFonts w:ascii="Times New Roman" w:hAnsi="Times New Roman"/>
          <w:noProof w:val="0"/>
          <w:sz w:val="22"/>
          <w:szCs w:val="22"/>
        </w:rPr>
      </w:pPr>
    </w:p>
    <w:p w14:paraId="031663AD" w14:textId="0B75A57E" w:rsidR="00656696" w:rsidRPr="00913690" w:rsidRDefault="00656696" w:rsidP="00656696">
      <w:pPr>
        <w:pStyle w:val="BBKCtable"/>
        <w:tabs>
          <w:tab w:val="left" w:pos="567"/>
        </w:tabs>
        <w:rPr>
          <w:rFonts w:ascii="Times New Roman" w:hAnsi="Times New Roman"/>
          <w:noProof w:val="0"/>
          <w:sz w:val="22"/>
          <w:szCs w:val="22"/>
        </w:rPr>
      </w:pPr>
      <w:r w:rsidRPr="00CA7A6B">
        <w:rPr>
          <w:rFonts w:ascii="Times New Roman" w:hAnsi="Times New Roman"/>
          <w:b/>
          <w:bCs/>
          <w:noProof w:val="0"/>
          <w:sz w:val="22"/>
          <w:szCs w:val="22"/>
        </w:rPr>
        <w:t>7</w:t>
      </w:r>
      <w:r w:rsidRPr="00913690">
        <w:rPr>
          <w:rFonts w:ascii="Times New Roman" w:hAnsi="Times New Roman"/>
          <w:noProof w:val="0"/>
          <w:sz w:val="22"/>
          <w:szCs w:val="22"/>
        </w:rPr>
        <w:tab/>
      </w:r>
      <w:r w:rsidRPr="00A01FA1">
        <w:rPr>
          <w:rFonts w:ascii="Times New Roman" w:hAnsi="Times New Roman"/>
          <w:b/>
          <w:bCs/>
          <w:noProof w:val="0"/>
          <w:sz w:val="22"/>
          <w:szCs w:val="22"/>
        </w:rPr>
        <w:t>Accounts</w:t>
      </w:r>
    </w:p>
    <w:p w14:paraId="0CFA8FD6" w14:textId="77777777" w:rsidR="00656696" w:rsidRPr="00913690" w:rsidRDefault="00656696" w:rsidP="00656696">
      <w:pPr>
        <w:pStyle w:val="BBKCtable"/>
        <w:numPr>
          <w:ilvl w:val="0"/>
          <w:numId w:val="1"/>
        </w:numPr>
        <w:tabs>
          <w:tab w:val="left" w:pos="567"/>
          <w:tab w:val="left" w:pos="851"/>
        </w:tabs>
        <w:ind w:left="567" w:firstLine="0"/>
        <w:rPr>
          <w:rFonts w:ascii="Times New Roman" w:hAnsi="Times New Roman"/>
          <w:noProof w:val="0"/>
          <w:sz w:val="22"/>
          <w:szCs w:val="22"/>
        </w:rPr>
      </w:pPr>
      <w:r w:rsidRPr="00913690">
        <w:rPr>
          <w:rFonts w:ascii="Times New Roman" w:hAnsi="Times New Roman"/>
          <w:noProof w:val="0"/>
          <w:sz w:val="22"/>
          <w:szCs w:val="22"/>
        </w:rPr>
        <w:t>Payments for authorisation</w:t>
      </w:r>
    </w:p>
    <w:p w14:paraId="7CD8D2B7" w14:textId="77777777" w:rsidR="0033264E" w:rsidRDefault="0033264E" w:rsidP="0033264E">
      <w:pPr>
        <w:pStyle w:val="BBKCtable"/>
        <w:tabs>
          <w:tab w:val="left" w:pos="851"/>
        </w:tabs>
        <w:jc w:val="both"/>
        <w:rPr>
          <w:rFonts w:ascii="Times New Roman" w:hAnsi="Times New Roman"/>
          <w:noProof w:val="0"/>
          <w:sz w:val="22"/>
          <w:szCs w:val="22"/>
        </w:rPr>
      </w:pPr>
    </w:p>
    <w:p w14:paraId="2A0756FB" w14:textId="77777777" w:rsidR="00F76C69" w:rsidRDefault="0033264E" w:rsidP="00F76C69">
      <w:pPr>
        <w:pStyle w:val="BBKCtable"/>
        <w:tabs>
          <w:tab w:val="left" w:pos="851"/>
        </w:tabs>
        <w:ind w:left="567" w:hanging="567"/>
        <w:jc w:val="both"/>
        <w:rPr>
          <w:rFonts w:ascii="Times New Roman" w:hAnsi="Times New Roman"/>
          <w:noProof w:val="0"/>
          <w:sz w:val="22"/>
          <w:szCs w:val="22"/>
        </w:rPr>
      </w:pPr>
      <w:r w:rsidRPr="00624861">
        <w:rPr>
          <w:rFonts w:ascii="Times New Roman" w:hAnsi="Times New Roman"/>
          <w:b/>
          <w:bCs/>
          <w:noProof w:val="0"/>
          <w:sz w:val="22"/>
          <w:szCs w:val="22"/>
        </w:rPr>
        <w:t>8</w:t>
      </w:r>
      <w:r w:rsidR="00367C33" w:rsidRPr="00624861">
        <w:rPr>
          <w:rFonts w:ascii="Times New Roman" w:hAnsi="Times New Roman"/>
          <w:b/>
          <w:bCs/>
          <w:noProof w:val="0"/>
          <w:sz w:val="22"/>
          <w:szCs w:val="22"/>
        </w:rPr>
        <w:tab/>
      </w:r>
      <w:r w:rsidR="005D79A4" w:rsidRPr="00624861">
        <w:rPr>
          <w:rFonts w:ascii="Times New Roman" w:hAnsi="Times New Roman"/>
          <w:b/>
          <w:bCs/>
          <w:noProof w:val="0"/>
          <w:sz w:val="22"/>
          <w:szCs w:val="22"/>
        </w:rPr>
        <w:t>Cllr Brian Belgrave</w:t>
      </w:r>
      <w:r w:rsidR="006106AE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6A51C4">
        <w:rPr>
          <w:rFonts w:ascii="Times New Roman" w:hAnsi="Times New Roman"/>
          <w:noProof w:val="0"/>
          <w:sz w:val="22"/>
          <w:szCs w:val="22"/>
        </w:rPr>
        <w:t>–</w:t>
      </w:r>
      <w:r w:rsidR="006106AE">
        <w:rPr>
          <w:rFonts w:ascii="Times New Roman" w:hAnsi="Times New Roman"/>
          <w:noProof w:val="0"/>
          <w:sz w:val="22"/>
          <w:szCs w:val="22"/>
        </w:rPr>
        <w:t xml:space="preserve"> </w:t>
      </w:r>
    </w:p>
    <w:p w14:paraId="7BE47C88" w14:textId="23F53647" w:rsidR="001618BB" w:rsidRDefault="004A4400" w:rsidP="00F76C69">
      <w:pPr>
        <w:pStyle w:val="BBKCtable"/>
        <w:numPr>
          <w:ilvl w:val="0"/>
          <w:numId w:val="10"/>
        </w:numPr>
        <w:tabs>
          <w:tab w:val="left" w:pos="851"/>
        </w:tabs>
        <w:jc w:val="both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To agree to support Central Bedfordshire looking to go to consultation on yellow lines at Grange Gardens, The </w:t>
      </w:r>
      <w:r w:rsidR="00CD6FB8">
        <w:rPr>
          <w:rFonts w:ascii="Times New Roman" w:hAnsi="Times New Roman"/>
          <w:noProof w:val="0"/>
          <w:sz w:val="22"/>
          <w:szCs w:val="22"/>
        </w:rPr>
        <w:t>Crescent,</w:t>
      </w:r>
      <w:r>
        <w:rPr>
          <w:rFonts w:ascii="Times New Roman" w:hAnsi="Times New Roman"/>
          <w:noProof w:val="0"/>
          <w:sz w:val="22"/>
          <w:szCs w:val="22"/>
        </w:rPr>
        <w:t xml:space="preserve"> and Princes Street all at the Junction of High Street. Proposal from Central Bedfordshire circulated to </w:t>
      </w:r>
      <w:r w:rsidR="00D12110">
        <w:rPr>
          <w:rFonts w:ascii="Times New Roman" w:hAnsi="Times New Roman"/>
          <w:noProof w:val="0"/>
          <w:sz w:val="22"/>
          <w:szCs w:val="22"/>
        </w:rPr>
        <w:t>C</w:t>
      </w:r>
      <w:r>
        <w:rPr>
          <w:rFonts w:ascii="Times New Roman" w:hAnsi="Times New Roman"/>
          <w:noProof w:val="0"/>
          <w:sz w:val="22"/>
          <w:szCs w:val="22"/>
        </w:rPr>
        <w:t>ouncillors.</w:t>
      </w:r>
      <w:r w:rsidR="00F76C69">
        <w:rPr>
          <w:rFonts w:ascii="Times New Roman" w:hAnsi="Times New Roman"/>
          <w:noProof w:val="0"/>
          <w:sz w:val="22"/>
          <w:szCs w:val="22"/>
        </w:rPr>
        <w:t xml:space="preserve">  </w:t>
      </w:r>
    </w:p>
    <w:p w14:paraId="552CEA95" w14:textId="4E64A9B4" w:rsidR="00433047" w:rsidRDefault="00F76C69" w:rsidP="00433047">
      <w:pPr>
        <w:pStyle w:val="BBKCtable"/>
        <w:numPr>
          <w:ilvl w:val="0"/>
          <w:numId w:val="10"/>
        </w:numPr>
        <w:tabs>
          <w:tab w:val="left" w:pos="851"/>
        </w:tabs>
        <w:jc w:val="both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To agree Central </w:t>
      </w:r>
      <w:r w:rsidR="000D6B84">
        <w:rPr>
          <w:rFonts w:ascii="Times New Roman" w:hAnsi="Times New Roman"/>
          <w:noProof w:val="0"/>
          <w:sz w:val="22"/>
          <w:szCs w:val="22"/>
        </w:rPr>
        <w:t>Bedfordshire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="00433047">
        <w:rPr>
          <w:rFonts w:ascii="Times New Roman" w:hAnsi="Times New Roman"/>
          <w:noProof w:val="0"/>
          <w:sz w:val="22"/>
          <w:szCs w:val="22"/>
        </w:rPr>
        <w:t>to place H Bar along park road to help crossing and safety.</w:t>
      </w:r>
    </w:p>
    <w:p w14:paraId="55E1014A" w14:textId="77777777" w:rsidR="001876A2" w:rsidRPr="001876A2" w:rsidRDefault="001876A2" w:rsidP="00433047">
      <w:pPr>
        <w:pStyle w:val="BBKCtable"/>
        <w:numPr>
          <w:ilvl w:val="0"/>
          <w:numId w:val="10"/>
        </w:numPr>
        <w:tabs>
          <w:tab w:val="left" w:pos="851"/>
        </w:tabs>
        <w:jc w:val="both"/>
        <w:rPr>
          <w:rFonts w:ascii="Times New Roman" w:hAnsi="Times New Roman"/>
          <w:noProof w:val="0"/>
          <w:sz w:val="22"/>
          <w:szCs w:val="22"/>
        </w:rPr>
      </w:pPr>
    </w:p>
    <w:p w14:paraId="0215D333" w14:textId="4F4014A9" w:rsidR="00693BB5" w:rsidRDefault="00433047" w:rsidP="001876A2">
      <w:pPr>
        <w:pStyle w:val="BBKCtable"/>
        <w:tabs>
          <w:tab w:val="left" w:pos="567"/>
        </w:tabs>
        <w:ind w:left="567" w:hanging="567"/>
        <w:jc w:val="both"/>
        <w:rPr>
          <w:rFonts w:ascii="Times New Roman" w:hAnsi="Times New Roman"/>
          <w:noProof w:val="0"/>
          <w:sz w:val="22"/>
          <w:szCs w:val="22"/>
        </w:rPr>
      </w:pPr>
      <w:r w:rsidRPr="00693BB5">
        <w:rPr>
          <w:rFonts w:ascii="Times New Roman" w:hAnsi="Times New Roman"/>
          <w:b/>
          <w:bCs/>
          <w:noProof w:val="0"/>
          <w:sz w:val="22"/>
          <w:szCs w:val="22"/>
        </w:rPr>
        <w:t>9</w:t>
      </w:r>
      <w:r>
        <w:rPr>
          <w:rFonts w:ascii="Times New Roman" w:hAnsi="Times New Roman"/>
          <w:noProof w:val="0"/>
          <w:sz w:val="22"/>
          <w:szCs w:val="22"/>
        </w:rPr>
        <w:tab/>
      </w:r>
      <w:r w:rsidRPr="001876A2">
        <w:rPr>
          <w:rFonts w:ascii="Times New Roman" w:hAnsi="Times New Roman"/>
          <w:b/>
          <w:bCs/>
          <w:noProof w:val="0"/>
          <w:sz w:val="22"/>
          <w:szCs w:val="22"/>
        </w:rPr>
        <w:t xml:space="preserve">To agree </w:t>
      </w:r>
      <w:r w:rsidR="00F60EF5" w:rsidRPr="001876A2">
        <w:rPr>
          <w:rFonts w:ascii="Times New Roman" w:hAnsi="Times New Roman"/>
          <w:b/>
          <w:bCs/>
          <w:noProof w:val="0"/>
          <w:sz w:val="22"/>
          <w:szCs w:val="22"/>
        </w:rPr>
        <w:t>purchase of a generator for groundsman to assist with jobs around the village, which will help reduce the use of a contractor for works</w:t>
      </w:r>
      <w:r w:rsidR="00611D32">
        <w:rPr>
          <w:rFonts w:ascii="Times New Roman" w:hAnsi="Times New Roman"/>
          <w:b/>
          <w:bCs/>
          <w:noProof w:val="0"/>
          <w:sz w:val="22"/>
          <w:szCs w:val="22"/>
        </w:rPr>
        <w:t>, various quotes costs around £200</w:t>
      </w:r>
    </w:p>
    <w:p w14:paraId="2519C7A4" w14:textId="77777777" w:rsidR="00693BB5" w:rsidRDefault="00693BB5" w:rsidP="00693BB5">
      <w:pPr>
        <w:pStyle w:val="BBKCtable"/>
        <w:tabs>
          <w:tab w:val="left" w:pos="567"/>
        </w:tabs>
        <w:ind w:left="567" w:hanging="567"/>
        <w:jc w:val="both"/>
        <w:rPr>
          <w:rFonts w:ascii="Times New Roman" w:hAnsi="Times New Roman"/>
          <w:noProof w:val="0"/>
          <w:sz w:val="22"/>
          <w:szCs w:val="22"/>
        </w:rPr>
      </w:pPr>
    </w:p>
    <w:p w14:paraId="16263535" w14:textId="1AA0F1C5" w:rsidR="00693BB5" w:rsidRDefault="00693BB5" w:rsidP="00693BB5">
      <w:pPr>
        <w:pStyle w:val="BBKCtable"/>
        <w:tabs>
          <w:tab w:val="left" w:pos="567"/>
        </w:tabs>
        <w:ind w:right="424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10</w:t>
      </w:r>
      <w:r>
        <w:rPr>
          <w:rFonts w:ascii="Times New Roman" w:hAnsi="Times New Roman"/>
          <w:b/>
          <w:bCs/>
          <w:noProof w:val="0"/>
          <w:sz w:val="22"/>
          <w:szCs w:val="22"/>
        </w:rPr>
        <w:tab/>
        <w:t xml:space="preserve">Approval required </w:t>
      </w:r>
      <w:r>
        <w:rPr>
          <w:rFonts w:ascii="Times New Roman" w:hAnsi="Times New Roman"/>
          <w:noProof w:val="0"/>
          <w:sz w:val="22"/>
          <w:szCs w:val="22"/>
        </w:rPr>
        <w:t>date change for Saturday 17</w:t>
      </w:r>
      <w:r w:rsidRPr="00193F1B">
        <w:rPr>
          <w:rFonts w:ascii="Times New Roman" w:hAnsi="Times New Roman"/>
          <w:noProof w:val="0"/>
          <w:sz w:val="22"/>
          <w:szCs w:val="22"/>
          <w:vertAlign w:val="superscript"/>
        </w:rPr>
        <w:t>th</w:t>
      </w:r>
      <w:r>
        <w:rPr>
          <w:rFonts w:ascii="Times New Roman" w:hAnsi="Times New Roman"/>
          <w:noProof w:val="0"/>
          <w:sz w:val="22"/>
          <w:szCs w:val="22"/>
        </w:rPr>
        <w:t xml:space="preserve"> June 2023 for Toddington Rovers</w:t>
      </w:r>
      <w:r w:rsidR="00D12110">
        <w:rPr>
          <w:rFonts w:ascii="Times New Roman" w:hAnsi="Times New Roman"/>
          <w:noProof w:val="0"/>
          <w:sz w:val="22"/>
          <w:szCs w:val="22"/>
        </w:rPr>
        <w:t xml:space="preserve"> Funday </w:t>
      </w:r>
      <w:r>
        <w:rPr>
          <w:rFonts w:ascii="Times New Roman" w:hAnsi="Times New Roman"/>
          <w:noProof w:val="0"/>
          <w:sz w:val="22"/>
          <w:szCs w:val="22"/>
        </w:rPr>
        <w:t>(was 24</w:t>
      </w:r>
      <w:r w:rsidRPr="00193F1B">
        <w:rPr>
          <w:rFonts w:ascii="Times New Roman" w:hAnsi="Times New Roman"/>
          <w:noProof w:val="0"/>
          <w:sz w:val="22"/>
          <w:szCs w:val="22"/>
          <w:vertAlign w:val="superscript"/>
        </w:rPr>
        <w:t>th</w:t>
      </w:r>
      <w:r>
        <w:rPr>
          <w:rFonts w:ascii="Times New Roman" w:hAnsi="Times New Roman"/>
          <w:noProof w:val="0"/>
          <w:sz w:val="22"/>
          <w:szCs w:val="22"/>
        </w:rPr>
        <w:t xml:space="preserve"> June 2023) </w:t>
      </w:r>
    </w:p>
    <w:p w14:paraId="2832A546" w14:textId="77777777" w:rsidR="000931F0" w:rsidRDefault="000931F0" w:rsidP="00F60EF5">
      <w:pPr>
        <w:pStyle w:val="BBKCtable"/>
        <w:tabs>
          <w:tab w:val="left" w:pos="851"/>
        </w:tabs>
        <w:jc w:val="both"/>
        <w:rPr>
          <w:rFonts w:ascii="Times New Roman" w:hAnsi="Times New Roman"/>
          <w:noProof w:val="0"/>
          <w:sz w:val="22"/>
          <w:szCs w:val="22"/>
        </w:rPr>
      </w:pPr>
    </w:p>
    <w:p w14:paraId="275179D1" w14:textId="0CB4E38E" w:rsidR="00DD30F3" w:rsidRDefault="00693BB5" w:rsidP="004A4400">
      <w:pPr>
        <w:pStyle w:val="BBKCtable"/>
        <w:tabs>
          <w:tab w:val="left" w:pos="851"/>
        </w:tabs>
        <w:ind w:left="567" w:hanging="567"/>
        <w:jc w:val="both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11</w:t>
      </w:r>
      <w:r w:rsidR="000931F0" w:rsidRPr="00624861">
        <w:rPr>
          <w:rFonts w:ascii="Times New Roman" w:hAnsi="Times New Roman"/>
          <w:b/>
          <w:bCs/>
          <w:noProof w:val="0"/>
          <w:sz w:val="22"/>
          <w:szCs w:val="22"/>
        </w:rPr>
        <w:tab/>
        <w:t>Tree Canopy Grant Report</w:t>
      </w:r>
      <w:r w:rsidR="00624861">
        <w:rPr>
          <w:rFonts w:ascii="Times New Roman" w:hAnsi="Times New Roman"/>
          <w:b/>
          <w:bCs/>
          <w:noProof w:val="0"/>
          <w:sz w:val="22"/>
          <w:szCs w:val="22"/>
        </w:rPr>
        <w:t xml:space="preserve"> Update</w:t>
      </w:r>
      <w:r w:rsidR="000931F0" w:rsidRPr="00624861">
        <w:rPr>
          <w:rFonts w:ascii="Times New Roman" w:hAnsi="Times New Roman"/>
          <w:b/>
          <w:bCs/>
          <w:noProof w:val="0"/>
          <w:sz w:val="22"/>
          <w:szCs w:val="22"/>
        </w:rPr>
        <w:t xml:space="preserve"> – </w:t>
      </w:r>
      <w:r w:rsidR="000931F0" w:rsidRPr="00624861">
        <w:rPr>
          <w:rFonts w:ascii="Times New Roman" w:hAnsi="Times New Roman"/>
          <w:noProof w:val="0"/>
          <w:sz w:val="22"/>
          <w:szCs w:val="22"/>
        </w:rPr>
        <w:t>Cllr Lissaman</w:t>
      </w:r>
      <w:r w:rsidR="000931F0" w:rsidRPr="00624861">
        <w:rPr>
          <w:rFonts w:ascii="Times New Roman" w:hAnsi="Times New Roman"/>
          <w:b/>
          <w:bCs/>
          <w:noProof w:val="0"/>
          <w:sz w:val="22"/>
          <w:szCs w:val="22"/>
        </w:rPr>
        <w:t>.</w:t>
      </w:r>
    </w:p>
    <w:p w14:paraId="54FBCFD7" w14:textId="30D445DB" w:rsidR="00DD30F3" w:rsidRPr="000931F0" w:rsidRDefault="00DD30F3" w:rsidP="000931F0">
      <w:pPr>
        <w:pStyle w:val="BBKCtable"/>
        <w:tabs>
          <w:tab w:val="left" w:pos="567"/>
        </w:tabs>
        <w:rPr>
          <w:rFonts w:ascii="Times New Roman" w:hAnsi="Times New Roman"/>
          <w:b/>
          <w:bCs/>
          <w:noProof w:val="0"/>
          <w:sz w:val="22"/>
          <w:szCs w:val="22"/>
        </w:rPr>
      </w:pPr>
    </w:p>
    <w:p w14:paraId="7C1B0550" w14:textId="77777777" w:rsidR="00AD727B" w:rsidRDefault="00A84120" w:rsidP="00AD727B">
      <w:pPr>
        <w:pStyle w:val="BBKCtable"/>
        <w:tabs>
          <w:tab w:val="left" w:pos="567"/>
        </w:tabs>
        <w:jc w:val="both"/>
        <w:rPr>
          <w:rFonts w:ascii="Times New Roman" w:hAnsi="Times New Roman"/>
          <w:b/>
          <w:bCs/>
          <w:noProof w:val="0"/>
          <w:sz w:val="22"/>
          <w:szCs w:val="22"/>
        </w:rPr>
      </w:pPr>
      <w:r w:rsidRPr="00D84AA1">
        <w:rPr>
          <w:rFonts w:ascii="Times New Roman" w:hAnsi="Times New Roman"/>
          <w:b/>
          <w:bCs/>
          <w:noProof w:val="0"/>
          <w:sz w:val="22"/>
          <w:szCs w:val="22"/>
        </w:rPr>
        <w:t>1</w:t>
      </w:r>
      <w:r w:rsidR="00693BB5">
        <w:rPr>
          <w:rFonts w:ascii="Times New Roman" w:hAnsi="Times New Roman"/>
          <w:b/>
          <w:bCs/>
          <w:noProof w:val="0"/>
          <w:sz w:val="22"/>
          <w:szCs w:val="22"/>
        </w:rPr>
        <w:t>2</w:t>
      </w:r>
      <w:r w:rsidR="007E5F4E" w:rsidRPr="00D84AA1">
        <w:rPr>
          <w:rFonts w:ascii="Times New Roman" w:hAnsi="Times New Roman"/>
          <w:b/>
          <w:bCs/>
          <w:noProof w:val="0"/>
          <w:sz w:val="22"/>
          <w:szCs w:val="22"/>
        </w:rPr>
        <w:tab/>
      </w:r>
      <w:r w:rsidR="00C4120A" w:rsidRPr="00D84AA1">
        <w:rPr>
          <w:rFonts w:ascii="Times New Roman" w:hAnsi="Times New Roman"/>
          <w:b/>
          <w:bCs/>
          <w:noProof w:val="0"/>
          <w:sz w:val="22"/>
          <w:szCs w:val="22"/>
        </w:rPr>
        <w:t>Kings Coronation event update</w:t>
      </w:r>
    </w:p>
    <w:p w14:paraId="5165418A" w14:textId="65AEA2BD" w:rsidR="00693BB5" w:rsidRPr="00AD727B" w:rsidRDefault="00693BB5" w:rsidP="00560A37">
      <w:pPr>
        <w:pStyle w:val="BBKCtable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Request from Toddington St Georges School to Toddington Parish Council – for money </w:t>
      </w:r>
      <w:r w:rsidR="00611D32">
        <w:rPr>
          <w:rFonts w:ascii="Times New Roman" w:hAnsi="Times New Roman"/>
          <w:noProof w:val="0"/>
          <w:sz w:val="22"/>
          <w:szCs w:val="22"/>
        </w:rPr>
        <w:t>towards Coronation</w:t>
      </w:r>
      <w:r>
        <w:rPr>
          <w:rFonts w:ascii="Times New Roman" w:hAnsi="Times New Roman"/>
          <w:noProof w:val="0"/>
          <w:sz w:val="22"/>
          <w:szCs w:val="22"/>
        </w:rPr>
        <w:t xml:space="preserve"> Mugs for school children at Toddington St Georges CofE School.</w:t>
      </w:r>
    </w:p>
    <w:p w14:paraId="490B4BBC" w14:textId="779C3D71" w:rsidR="00693BB5" w:rsidRDefault="00066D36" w:rsidP="00560A37">
      <w:pPr>
        <w:pStyle w:val="BBKCtable"/>
        <w:numPr>
          <w:ilvl w:val="0"/>
          <w:numId w:val="12"/>
        </w:numPr>
        <w:tabs>
          <w:tab w:val="left" w:pos="567"/>
        </w:tabs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To discuss final event planning and </w:t>
      </w:r>
      <w:r w:rsidR="00723BB3">
        <w:rPr>
          <w:rFonts w:ascii="Times New Roman" w:hAnsi="Times New Roman"/>
          <w:noProof w:val="0"/>
          <w:sz w:val="22"/>
          <w:szCs w:val="22"/>
        </w:rPr>
        <w:t>final arrangements</w:t>
      </w:r>
    </w:p>
    <w:p w14:paraId="01DB2514" w14:textId="77777777" w:rsidR="00723BB3" w:rsidRPr="00066D36" w:rsidRDefault="00723BB3" w:rsidP="00AD727B">
      <w:pPr>
        <w:pStyle w:val="BBKCtable"/>
        <w:tabs>
          <w:tab w:val="left" w:pos="567"/>
        </w:tabs>
        <w:rPr>
          <w:rFonts w:ascii="Times New Roman" w:hAnsi="Times New Roman"/>
          <w:noProof w:val="0"/>
          <w:sz w:val="22"/>
          <w:szCs w:val="22"/>
        </w:rPr>
      </w:pPr>
    </w:p>
    <w:p w14:paraId="6DA2371C" w14:textId="3C3B912B" w:rsidR="009E3388" w:rsidRDefault="00F60EF5" w:rsidP="00F60EF5">
      <w:pPr>
        <w:pStyle w:val="BBKCtable"/>
        <w:tabs>
          <w:tab w:val="left" w:pos="567"/>
        </w:tabs>
        <w:jc w:val="both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Correspondence</w:t>
      </w:r>
    </w:p>
    <w:p w14:paraId="04C3449A" w14:textId="4758BE00" w:rsidR="00EF585F" w:rsidRPr="006F6333" w:rsidRDefault="00723BB3" w:rsidP="00723BB3">
      <w:pPr>
        <w:pStyle w:val="BBKCtable"/>
        <w:numPr>
          <w:ilvl w:val="0"/>
          <w:numId w:val="11"/>
        </w:numPr>
        <w:tabs>
          <w:tab w:val="left" w:pos="567"/>
        </w:tabs>
        <w:jc w:val="both"/>
        <w:rPr>
          <w:rFonts w:ascii="Times New Roman" w:hAnsi="Times New Roman"/>
          <w:noProof w:val="0"/>
          <w:sz w:val="22"/>
          <w:szCs w:val="22"/>
        </w:rPr>
      </w:pPr>
      <w:r w:rsidRPr="006F6333">
        <w:rPr>
          <w:rFonts w:ascii="Times New Roman" w:hAnsi="Times New Roman"/>
          <w:noProof w:val="0"/>
          <w:sz w:val="22"/>
          <w:szCs w:val="22"/>
        </w:rPr>
        <w:t>Central Bedfordshire -</w:t>
      </w:r>
      <w:r w:rsidR="00560A37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611D32" w:rsidRPr="006F6333">
        <w:rPr>
          <w:rFonts w:ascii="Times New Roman" w:hAnsi="Times New Roman"/>
          <w:noProof w:val="0"/>
          <w:sz w:val="22"/>
          <w:szCs w:val="22"/>
        </w:rPr>
        <w:t>Partnership</w:t>
      </w:r>
      <w:r w:rsidRPr="006F6333">
        <w:rPr>
          <w:rFonts w:ascii="Times New Roman" w:hAnsi="Times New Roman"/>
          <w:noProof w:val="0"/>
          <w:sz w:val="22"/>
          <w:szCs w:val="22"/>
        </w:rPr>
        <w:t xml:space="preserve"> emails</w:t>
      </w:r>
    </w:p>
    <w:p w14:paraId="3D65E4A7" w14:textId="3EB59C8A" w:rsidR="00723BB3" w:rsidRPr="006F6333" w:rsidRDefault="00723BB3" w:rsidP="00723BB3">
      <w:pPr>
        <w:pStyle w:val="BBKCtable"/>
        <w:numPr>
          <w:ilvl w:val="0"/>
          <w:numId w:val="11"/>
        </w:numPr>
        <w:tabs>
          <w:tab w:val="left" w:pos="567"/>
        </w:tabs>
        <w:jc w:val="both"/>
        <w:rPr>
          <w:rFonts w:ascii="Times New Roman" w:hAnsi="Times New Roman"/>
          <w:noProof w:val="0"/>
          <w:sz w:val="22"/>
          <w:szCs w:val="22"/>
        </w:rPr>
      </w:pPr>
      <w:r w:rsidRPr="006F6333">
        <w:rPr>
          <w:rFonts w:ascii="Times New Roman" w:hAnsi="Times New Roman"/>
          <w:noProof w:val="0"/>
          <w:sz w:val="22"/>
          <w:szCs w:val="22"/>
        </w:rPr>
        <w:t>Crime statistics emails</w:t>
      </w:r>
    </w:p>
    <w:p w14:paraId="276C8F44" w14:textId="0D574369" w:rsidR="00723BB3" w:rsidRPr="006F6333" w:rsidRDefault="006F6333" w:rsidP="00723BB3">
      <w:pPr>
        <w:pStyle w:val="BBKCtable"/>
        <w:numPr>
          <w:ilvl w:val="0"/>
          <w:numId w:val="11"/>
        </w:numPr>
        <w:tabs>
          <w:tab w:val="left" w:pos="567"/>
        </w:tabs>
        <w:jc w:val="both"/>
        <w:rPr>
          <w:rFonts w:ascii="Times New Roman" w:hAnsi="Times New Roman"/>
          <w:noProof w:val="0"/>
          <w:sz w:val="22"/>
          <w:szCs w:val="22"/>
        </w:rPr>
      </w:pPr>
      <w:r w:rsidRPr="006F6333">
        <w:rPr>
          <w:rFonts w:ascii="Times New Roman" w:hAnsi="Times New Roman"/>
          <w:noProof w:val="0"/>
          <w:sz w:val="22"/>
          <w:szCs w:val="22"/>
        </w:rPr>
        <w:t>Highways issues passed to CB</w:t>
      </w:r>
    </w:p>
    <w:p w14:paraId="103E0FD1" w14:textId="2D576107" w:rsidR="006F6333" w:rsidRPr="006F6333" w:rsidRDefault="006F6333" w:rsidP="00723BB3">
      <w:pPr>
        <w:pStyle w:val="BBKCtable"/>
        <w:numPr>
          <w:ilvl w:val="0"/>
          <w:numId w:val="11"/>
        </w:numPr>
        <w:tabs>
          <w:tab w:val="left" w:pos="567"/>
        </w:tabs>
        <w:jc w:val="both"/>
        <w:rPr>
          <w:rFonts w:ascii="Times New Roman" w:hAnsi="Times New Roman"/>
          <w:noProof w:val="0"/>
          <w:sz w:val="22"/>
          <w:szCs w:val="22"/>
        </w:rPr>
      </w:pPr>
      <w:r w:rsidRPr="006F6333">
        <w:rPr>
          <w:rFonts w:ascii="Times New Roman" w:hAnsi="Times New Roman"/>
          <w:noProof w:val="0"/>
          <w:sz w:val="22"/>
          <w:szCs w:val="22"/>
        </w:rPr>
        <w:t>Odour issues up near AONB just beyond The Glebe, passed to Central Bedfordshire environmental.</w:t>
      </w:r>
    </w:p>
    <w:p w14:paraId="765CA81F" w14:textId="327DECE1" w:rsidR="006F6333" w:rsidRPr="00F60EF5" w:rsidRDefault="006F6333" w:rsidP="00723BB3">
      <w:pPr>
        <w:pStyle w:val="BBKCtable"/>
        <w:numPr>
          <w:ilvl w:val="0"/>
          <w:numId w:val="11"/>
        </w:numPr>
        <w:tabs>
          <w:tab w:val="left" w:pos="567"/>
        </w:tabs>
        <w:jc w:val="both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Received this </w:t>
      </w:r>
      <w:r w:rsidR="00611D32">
        <w:rPr>
          <w:rFonts w:ascii="Times New Roman" w:hAnsi="Times New Roman"/>
          <w:noProof w:val="0"/>
          <w:sz w:val="22"/>
          <w:szCs w:val="22"/>
        </w:rPr>
        <w:t>year’s</w:t>
      </w:r>
      <w:r>
        <w:rPr>
          <w:rFonts w:ascii="Times New Roman" w:hAnsi="Times New Roman"/>
          <w:noProof w:val="0"/>
          <w:sz w:val="22"/>
          <w:szCs w:val="22"/>
        </w:rPr>
        <w:t xml:space="preserve"> AGAR information from Mazars</w:t>
      </w:r>
    </w:p>
    <w:sectPr w:rsidR="006F6333" w:rsidRPr="00F60EF5" w:rsidSect="0073480C">
      <w:pgSz w:w="11909" w:h="16834"/>
      <w:pgMar w:top="340" w:right="720" w:bottom="340" w:left="720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Cn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555"/>
    <w:multiLevelType w:val="hybridMultilevel"/>
    <w:tmpl w:val="35B4A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B34F3"/>
    <w:multiLevelType w:val="hybridMultilevel"/>
    <w:tmpl w:val="C180DBCA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31136B9"/>
    <w:multiLevelType w:val="hybridMultilevel"/>
    <w:tmpl w:val="4420114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E67A99"/>
    <w:multiLevelType w:val="hybridMultilevel"/>
    <w:tmpl w:val="22AC8CB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7D03B76"/>
    <w:multiLevelType w:val="hybridMultilevel"/>
    <w:tmpl w:val="9620B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903"/>
    <w:multiLevelType w:val="hybridMultilevel"/>
    <w:tmpl w:val="C180DBCA"/>
    <w:lvl w:ilvl="0" w:tplc="0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47E13512"/>
    <w:multiLevelType w:val="hybridMultilevel"/>
    <w:tmpl w:val="65A49B36"/>
    <w:lvl w:ilvl="0" w:tplc="DB2E0CA4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A63F3"/>
    <w:multiLevelType w:val="hybridMultilevel"/>
    <w:tmpl w:val="9BFED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940C1"/>
    <w:multiLevelType w:val="hybridMultilevel"/>
    <w:tmpl w:val="C2B061E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69A36CB7"/>
    <w:multiLevelType w:val="hybridMultilevel"/>
    <w:tmpl w:val="424CE9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232FEF"/>
    <w:multiLevelType w:val="hybridMultilevel"/>
    <w:tmpl w:val="E6B8B2DC"/>
    <w:lvl w:ilvl="0" w:tplc="2F38E4FA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C21E2"/>
    <w:multiLevelType w:val="hybridMultilevel"/>
    <w:tmpl w:val="00C608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9028729">
    <w:abstractNumId w:val="5"/>
  </w:num>
  <w:num w:numId="2" w16cid:durableId="287972212">
    <w:abstractNumId w:val="6"/>
  </w:num>
  <w:num w:numId="3" w16cid:durableId="387459522">
    <w:abstractNumId w:val="1"/>
  </w:num>
  <w:num w:numId="4" w16cid:durableId="610433689">
    <w:abstractNumId w:val="10"/>
  </w:num>
  <w:num w:numId="5" w16cid:durableId="294143766">
    <w:abstractNumId w:val="8"/>
  </w:num>
  <w:num w:numId="6" w16cid:durableId="553006753">
    <w:abstractNumId w:val="11"/>
  </w:num>
  <w:num w:numId="7" w16cid:durableId="1852908801">
    <w:abstractNumId w:val="7"/>
  </w:num>
  <w:num w:numId="8" w16cid:durableId="314383818">
    <w:abstractNumId w:val="0"/>
  </w:num>
  <w:num w:numId="9" w16cid:durableId="1826891411">
    <w:abstractNumId w:val="2"/>
  </w:num>
  <w:num w:numId="10" w16cid:durableId="1971088047">
    <w:abstractNumId w:val="3"/>
  </w:num>
  <w:num w:numId="11" w16cid:durableId="763577365">
    <w:abstractNumId w:val="4"/>
  </w:num>
  <w:num w:numId="12" w16cid:durableId="6371949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74"/>
    <w:rsid w:val="0000119E"/>
    <w:rsid w:val="00003530"/>
    <w:rsid w:val="00010B4E"/>
    <w:rsid w:val="000120FE"/>
    <w:rsid w:val="000125B1"/>
    <w:rsid w:val="000176AA"/>
    <w:rsid w:val="00017921"/>
    <w:rsid w:val="00021CEB"/>
    <w:rsid w:val="000251E7"/>
    <w:rsid w:val="00026802"/>
    <w:rsid w:val="000306E5"/>
    <w:rsid w:val="00031EE7"/>
    <w:rsid w:val="000339AE"/>
    <w:rsid w:val="000352A2"/>
    <w:rsid w:val="000412D7"/>
    <w:rsid w:val="0004609D"/>
    <w:rsid w:val="00050D5E"/>
    <w:rsid w:val="000524B4"/>
    <w:rsid w:val="00054E77"/>
    <w:rsid w:val="00057111"/>
    <w:rsid w:val="00060BE8"/>
    <w:rsid w:val="00060CBC"/>
    <w:rsid w:val="00066D36"/>
    <w:rsid w:val="0007241C"/>
    <w:rsid w:val="00072F30"/>
    <w:rsid w:val="00074911"/>
    <w:rsid w:val="0007572E"/>
    <w:rsid w:val="0007712E"/>
    <w:rsid w:val="00084AC6"/>
    <w:rsid w:val="00087858"/>
    <w:rsid w:val="00092312"/>
    <w:rsid w:val="0009308E"/>
    <w:rsid w:val="000931F0"/>
    <w:rsid w:val="000A3AA6"/>
    <w:rsid w:val="000A3B2F"/>
    <w:rsid w:val="000A4DDC"/>
    <w:rsid w:val="000B050E"/>
    <w:rsid w:val="000B1534"/>
    <w:rsid w:val="000B4E1F"/>
    <w:rsid w:val="000B6464"/>
    <w:rsid w:val="000B7FCB"/>
    <w:rsid w:val="000C0D01"/>
    <w:rsid w:val="000C2797"/>
    <w:rsid w:val="000C2AE9"/>
    <w:rsid w:val="000C318C"/>
    <w:rsid w:val="000C39AD"/>
    <w:rsid w:val="000C5629"/>
    <w:rsid w:val="000D5413"/>
    <w:rsid w:val="000D6B84"/>
    <w:rsid w:val="000E0CC0"/>
    <w:rsid w:val="000E6BF6"/>
    <w:rsid w:val="000E724E"/>
    <w:rsid w:val="000F0366"/>
    <w:rsid w:val="000F45C4"/>
    <w:rsid w:val="000F5565"/>
    <w:rsid w:val="00102FDC"/>
    <w:rsid w:val="00105063"/>
    <w:rsid w:val="00105FB7"/>
    <w:rsid w:val="00110B9F"/>
    <w:rsid w:val="00115090"/>
    <w:rsid w:val="0011671F"/>
    <w:rsid w:val="001173CE"/>
    <w:rsid w:val="00121262"/>
    <w:rsid w:val="001239AC"/>
    <w:rsid w:val="00124D4D"/>
    <w:rsid w:val="00127A4C"/>
    <w:rsid w:val="00132342"/>
    <w:rsid w:val="00133EB9"/>
    <w:rsid w:val="00137484"/>
    <w:rsid w:val="00141867"/>
    <w:rsid w:val="001446B4"/>
    <w:rsid w:val="001455B3"/>
    <w:rsid w:val="00145B27"/>
    <w:rsid w:val="00150ECD"/>
    <w:rsid w:val="0015469E"/>
    <w:rsid w:val="0015553F"/>
    <w:rsid w:val="001618BB"/>
    <w:rsid w:val="0016195E"/>
    <w:rsid w:val="001638EB"/>
    <w:rsid w:val="001645B7"/>
    <w:rsid w:val="001652F6"/>
    <w:rsid w:val="001667DA"/>
    <w:rsid w:val="00175149"/>
    <w:rsid w:val="00181C51"/>
    <w:rsid w:val="001876A2"/>
    <w:rsid w:val="00190EDB"/>
    <w:rsid w:val="00191B5E"/>
    <w:rsid w:val="001921C9"/>
    <w:rsid w:val="00193A38"/>
    <w:rsid w:val="00193F1B"/>
    <w:rsid w:val="0019509F"/>
    <w:rsid w:val="00195541"/>
    <w:rsid w:val="001A072B"/>
    <w:rsid w:val="001A1A05"/>
    <w:rsid w:val="001B23DF"/>
    <w:rsid w:val="001B41DB"/>
    <w:rsid w:val="001B5127"/>
    <w:rsid w:val="001B5E71"/>
    <w:rsid w:val="001C0B07"/>
    <w:rsid w:val="001C6E46"/>
    <w:rsid w:val="001C7659"/>
    <w:rsid w:val="001D0022"/>
    <w:rsid w:val="001D5064"/>
    <w:rsid w:val="001E2224"/>
    <w:rsid w:val="001E3B5B"/>
    <w:rsid w:val="001E7B91"/>
    <w:rsid w:val="001F4B6E"/>
    <w:rsid w:val="001F51DF"/>
    <w:rsid w:val="002115F9"/>
    <w:rsid w:val="00212A20"/>
    <w:rsid w:val="002212F2"/>
    <w:rsid w:val="00222E90"/>
    <w:rsid w:val="00224981"/>
    <w:rsid w:val="00225E3A"/>
    <w:rsid w:val="002311C0"/>
    <w:rsid w:val="002317BD"/>
    <w:rsid w:val="00231FE3"/>
    <w:rsid w:val="00234AD0"/>
    <w:rsid w:val="00235301"/>
    <w:rsid w:val="0024205B"/>
    <w:rsid w:val="002503F8"/>
    <w:rsid w:val="00250EC7"/>
    <w:rsid w:val="002534EB"/>
    <w:rsid w:val="002559E6"/>
    <w:rsid w:val="00255D77"/>
    <w:rsid w:val="00257DD9"/>
    <w:rsid w:val="00261F17"/>
    <w:rsid w:val="0026479F"/>
    <w:rsid w:val="002802A8"/>
    <w:rsid w:val="002807EE"/>
    <w:rsid w:val="0028247B"/>
    <w:rsid w:val="0028460F"/>
    <w:rsid w:val="00285828"/>
    <w:rsid w:val="00286777"/>
    <w:rsid w:val="00291BBA"/>
    <w:rsid w:val="00294283"/>
    <w:rsid w:val="00296663"/>
    <w:rsid w:val="002A2F33"/>
    <w:rsid w:val="002B4D27"/>
    <w:rsid w:val="002B646D"/>
    <w:rsid w:val="002C2EC1"/>
    <w:rsid w:val="002D1BAC"/>
    <w:rsid w:val="002D4FC4"/>
    <w:rsid w:val="002E0387"/>
    <w:rsid w:val="002E111A"/>
    <w:rsid w:val="002E4844"/>
    <w:rsid w:val="002E72DC"/>
    <w:rsid w:val="002F0460"/>
    <w:rsid w:val="00300561"/>
    <w:rsid w:val="003123A0"/>
    <w:rsid w:val="003159F4"/>
    <w:rsid w:val="00316BE2"/>
    <w:rsid w:val="00320B13"/>
    <w:rsid w:val="00321F3B"/>
    <w:rsid w:val="00325358"/>
    <w:rsid w:val="003254C8"/>
    <w:rsid w:val="003264AD"/>
    <w:rsid w:val="00327C94"/>
    <w:rsid w:val="00331D43"/>
    <w:rsid w:val="0033264E"/>
    <w:rsid w:val="00332EEE"/>
    <w:rsid w:val="003358E0"/>
    <w:rsid w:val="00335B38"/>
    <w:rsid w:val="00337C4F"/>
    <w:rsid w:val="003406E2"/>
    <w:rsid w:val="0034273C"/>
    <w:rsid w:val="003427B1"/>
    <w:rsid w:val="003470F1"/>
    <w:rsid w:val="0035235A"/>
    <w:rsid w:val="003529B7"/>
    <w:rsid w:val="00356CD1"/>
    <w:rsid w:val="00362280"/>
    <w:rsid w:val="00365310"/>
    <w:rsid w:val="00367C33"/>
    <w:rsid w:val="00371995"/>
    <w:rsid w:val="003724A4"/>
    <w:rsid w:val="00376757"/>
    <w:rsid w:val="00380F0B"/>
    <w:rsid w:val="00392EED"/>
    <w:rsid w:val="003940B9"/>
    <w:rsid w:val="003A0FED"/>
    <w:rsid w:val="003A2A33"/>
    <w:rsid w:val="003A3DC9"/>
    <w:rsid w:val="003A698D"/>
    <w:rsid w:val="003A756D"/>
    <w:rsid w:val="003B061C"/>
    <w:rsid w:val="003B1354"/>
    <w:rsid w:val="003C0340"/>
    <w:rsid w:val="003C141B"/>
    <w:rsid w:val="003C1886"/>
    <w:rsid w:val="003D12D4"/>
    <w:rsid w:val="003D2B88"/>
    <w:rsid w:val="003D777C"/>
    <w:rsid w:val="003E0440"/>
    <w:rsid w:val="003E1669"/>
    <w:rsid w:val="003E4231"/>
    <w:rsid w:val="003E4605"/>
    <w:rsid w:val="003F1FCB"/>
    <w:rsid w:val="00403400"/>
    <w:rsid w:val="0040391D"/>
    <w:rsid w:val="00404141"/>
    <w:rsid w:val="00405F2D"/>
    <w:rsid w:val="00410051"/>
    <w:rsid w:val="00410330"/>
    <w:rsid w:val="0041768C"/>
    <w:rsid w:val="00424080"/>
    <w:rsid w:val="00424241"/>
    <w:rsid w:val="00425BD5"/>
    <w:rsid w:val="00427CEC"/>
    <w:rsid w:val="004301D7"/>
    <w:rsid w:val="00433047"/>
    <w:rsid w:val="004339F2"/>
    <w:rsid w:val="0044154E"/>
    <w:rsid w:val="00446725"/>
    <w:rsid w:val="00450B53"/>
    <w:rsid w:val="00451180"/>
    <w:rsid w:val="0045329A"/>
    <w:rsid w:val="00453A26"/>
    <w:rsid w:val="00457DAE"/>
    <w:rsid w:val="00460D4C"/>
    <w:rsid w:val="004632F1"/>
    <w:rsid w:val="0046395E"/>
    <w:rsid w:val="00477BBD"/>
    <w:rsid w:val="00483AE6"/>
    <w:rsid w:val="004A1E9E"/>
    <w:rsid w:val="004A202D"/>
    <w:rsid w:val="004A2F19"/>
    <w:rsid w:val="004A3522"/>
    <w:rsid w:val="004A4400"/>
    <w:rsid w:val="004A4407"/>
    <w:rsid w:val="004A4C2B"/>
    <w:rsid w:val="004A5ED0"/>
    <w:rsid w:val="004B3CEF"/>
    <w:rsid w:val="004B77C3"/>
    <w:rsid w:val="004C6DD0"/>
    <w:rsid w:val="004C746E"/>
    <w:rsid w:val="004C7AE6"/>
    <w:rsid w:val="004E5ADB"/>
    <w:rsid w:val="004E6B39"/>
    <w:rsid w:val="004F32FE"/>
    <w:rsid w:val="004F53DB"/>
    <w:rsid w:val="004F5C88"/>
    <w:rsid w:val="004F6AAD"/>
    <w:rsid w:val="004F6B34"/>
    <w:rsid w:val="004F7701"/>
    <w:rsid w:val="004F7D6A"/>
    <w:rsid w:val="005051A5"/>
    <w:rsid w:val="005072E5"/>
    <w:rsid w:val="00510864"/>
    <w:rsid w:val="00514D1E"/>
    <w:rsid w:val="0051587F"/>
    <w:rsid w:val="00516E93"/>
    <w:rsid w:val="005321E1"/>
    <w:rsid w:val="005433FD"/>
    <w:rsid w:val="00545424"/>
    <w:rsid w:val="00546494"/>
    <w:rsid w:val="00546874"/>
    <w:rsid w:val="00547EB2"/>
    <w:rsid w:val="00560A37"/>
    <w:rsid w:val="005631FB"/>
    <w:rsid w:val="005633D2"/>
    <w:rsid w:val="00564B84"/>
    <w:rsid w:val="00564DC6"/>
    <w:rsid w:val="00566E55"/>
    <w:rsid w:val="00570497"/>
    <w:rsid w:val="00576D93"/>
    <w:rsid w:val="005778F0"/>
    <w:rsid w:val="0058301E"/>
    <w:rsid w:val="00587A3F"/>
    <w:rsid w:val="005906DC"/>
    <w:rsid w:val="00594AD1"/>
    <w:rsid w:val="00595EE4"/>
    <w:rsid w:val="00596D44"/>
    <w:rsid w:val="005B313B"/>
    <w:rsid w:val="005B726A"/>
    <w:rsid w:val="005C059B"/>
    <w:rsid w:val="005C1CD6"/>
    <w:rsid w:val="005C4BD2"/>
    <w:rsid w:val="005C702A"/>
    <w:rsid w:val="005D010E"/>
    <w:rsid w:val="005D6B56"/>
    <w:rsid w:val="005D79A4"/>
    <w:rsid w:val="005E0D04"/>
    <w:rsid w:val="005E2A61"/>
    <w:rsid w:val="005E3A91"/>
    <w:rsid w:val="005E46A4"/>
    <w:rsid w:val="00602958"/>
    <w:rsid w:val="00604033"/>
    <w:rsid w:val="00604CC5"/>
    <w:rsid w:val="006058D8"/>
    <w:rsid w:val="006106AE"/>
    <w:rsid w:val="00611D32"/>
    <w:rsid w:val="00613E8D"/>
    <w:rsid w:val="00624861"/>
    <w:rsid w:val="00624C5E"/>
    <w:rsid w:val="006321C8"/>
    <w:rsid w:val="00645904"/>
    <w:rsid w:val="00646BE9"/>
    <w:rsid w:val="00650B51"/>
    <w:rsid w:val="00656696"/>
    <w:rsid w:val="006570FE"/>
    <w:rsid w:val="00663D00"/>
    <w:rsid w:val="00664BEC"/>
    <w:rsid w:val="00664E3D"/>
    <w:rsid w:val="00665589"/>
    <w:rsid w:val="00670EAE"/>
    <w:rsid w:val="00675A65"/>
    <w:rsid w:val="0068696C"/>
    <w:rsid w:val="006869B5"/>
    <w:rsid w:val="006928B3"/>
    <w:rsid w:val="00692F5C"/>
    <w:rsid w:val="00693BB5"/>
    <w:rsid w:val="0069527A"/>
    <w:rsid w:val="006A057A"/>
    <w:rsid w:val="006A35B8"/>
    <w:rsid w:val="006A51C4"/>
    <w:rsid w:val="006B0427"/>
    <w:rsid w:val="006C5679"/>
    <w:rsid w:val="006C69CF"/>
    <w:rsid w:val="006C7B57"/>
    <w:rsid w:val="006D0F74"/>
    <w:rsid w:val="006D1A5A"/>
    <w:rsid w:val="006D1B96"/>
    <w:rsid w:val="006D277F"/>
    <w:rsid w:val="006D69D7"/>
    <w:rsid w:val="006E1673"/>
    <w:rsid w:val="006E3848"/>
    <w:rsid w:val="006E394A"/>
    <w:rsid w:val="006F3FF2"/>
    <w:rsid w:val="006F4DDF"/>
    <w:rsid w:val="006F6333"/>
    <w:rsid w:val="007050DD"/>
    <w:rsid w:val="00705DEA"/>
    <w:rsid w:val="007065E8"/>
    <w:rsid w:val="00711159"/>
    <w:rsid w:val="00713AFE"/>
    <w:rsid w:val="00716483"/>
    <w:rsid w:val="00723BB3"/>
    <w:rsid w:val="0073480C"/>
    <w:rsid w:val="00741614"/>
    <w:rsid w:val="00746BEB"/>
    <w:rsid w:val="00752499"/>
    <w:rsid w:val="00754B6F"/>
    <w:rsid w:val="00761216"/>
    <w:rsid w:val="00763F62"/>
    <w:rsid w:val="00766C7C"/>
    <w:rsid w:val="007835E8"/>
    <w:rsid w:val="00790694"/>
    <w:rsid w:val="00797E70"/>
    <w:rsid w:val="007A5316"/>
    <w:rsid w:val="007A6747"/>
    <w:rsid w:val="007A7910"/>
    <w:rsid w:val="007B3D31"/>
    <w:rsid w:val="007B462C"/>
    <w:rsid w:val="007C1AF5"/>
    <w:rsid w:val="007C289C"/>
    <w:rsid w:val="007D62FD"/>
    <w:rsid w:val="007E1CD1"/>
    <w:rsid w:val="007E1FDC"/>
    <w:rsid w:val="007E3208"/>
    <w:rsid w:val="007E5F4E"/>
    <w:rsid w:val="007F0F2F"/>
    <w:rsid w:val="007F3E9A"/>
    <w:rsid w:val="007F5F59"/>
    <w:rsid w:val="008009C1"/>
    <w:rsid w:val="00801DF8"/>
    <w:rsid w:val="0080795A"/>
    <w:rsid w:val="00817313"/>
    <w:rsid w:val="0082071D"/>
    <w:rsid w:val="0082246C"/>
    <w:rsid w:val="008250DB"/>
    <w:rsid w:val="008451E0"/>
    <w:rsid w:val="008460E2"/>
    <w:rsid w:val="008466CC"/>
    <w:rsid w:val="00847461"/>
    <w:rsid w:val="008538E8"/>
    <w:rsid w:val="0086040A"/>
    <w:rsid w:val="00860940"/>
    <w:rsid w:val="00864A88"/>
    <w:rsid w:val="00864D3F"/>
    <w:rsid w:val="0086636F"/>
    <w:rsid w:val="00881896"/>
    <w:rsid w:val="00884F45"/>
    <w:rsid w:val="00886FF0"/>
    <w:rsid w:val="0088722A"/>
    <w:rsid w:val="00894392"/>
    <w:rsid w:val="00897F7F"/>
    <w:rsid w:val="008A64F0"/>
    <w:rsid w:val="008A65F0"/>
    <w:rsid w:val="008A6FCD"/>
    <w:rsid w:val="008B0F55"/>
    <w:rsid w:val="008B15CB"/>
    <w:rsid w:val="008B2E59"/>
    <w:rsid w:val="008B36BD"/>
    <w:rsid w:val="008B439F"/>
    <w:rsid w:val="008B6FBC"/>
    <w:rsid w:val="008C21DC"/>
    <w:rsid w:val="008C5B4F"/>
    <w:rsid w:val="008D7260"/>
    <w:rsid w:val="008E1A53"/>
    <w:rsid w:val="008E4EAE"/>
    <w:rsid w:val="008E528F"/>
    <w:rsid w:val="008F174B"/>
    <w:rsid w:val="00901611"/>
    <w:rsid w:val="00904B0C"/>
    <w:rsid w:val="009052A9"/>
    <w:rsid w:val="00913690"/>
    <w:rsid w:val="00924BA1"/>
    <w:rsid w:val="00925F82"/>
    <w:rsid w:val="009269E0"/>
    <w:rsid w:val="009277BB"/>
    <w:rsid w:val="00927DCA"/>
    <w:rsid w:val="00934933"/>
    <w:rsid w:val="009403BC"/>
    <w:rsid w:val="00941C19"/>
    <w:rsid w:val="00944C64"/>
    <w:rsid w:val="00951BD8"/>
    <w:rsid w:val="00952CCA"/>
    <w:rsid w:val="0095569F"/>
    <w:rsid w:val="009607D6"/>
    <w:rsid w:val="00960D6E"/>
    <w:rsid w:val="00962520"/>
    <w:rsid w:val="0097043D"/>
    <w:rsid w:val="00970B36"/>
    <w:rsid w:val="00975592"/>
    <w:rsid w:val="0097634B"/>
    <w:rsid w:val="00977525"/>
    <w:rsid w:val="009800CF"/>
    <w:rsid w:val="00986206"/>
    <w:rsid w:val="009917CF"/>
    <w:rsid w:val="00992DF0"/>
    <w:rsid w:val="00995A09"/>
    <w:rsid w:val="009974FC"/>
    <w:rsid w:val="009A1A8A"/>
    <w:rsid w:val="009A1B8C"/>
    <w:rsid w:val="009A1DCD"/>
    <w:rsid w:val="009A28C9"/>
    <w:rsid w:val="009A2DE7"/>
    <w:rsid w:val="009A522B"/>
    <w:rsid w:val="009B7272"/>
    <w:rsid w:val="009C46AE"/>
    <w:rsid w:val="009C7772"/>
    <w:rsid w:val="009D4307"/>
    <w:rsid w:val="009E0239"/>
    <w:rsid w:val="009E3388"/>
    <w:rsid w:val="009E3463"/>
    <w:rsid w:val="009E3D5B"/>
    <w:rsid w:val="009E4789"/>
    <w:rsid w:val="009E53D5"/>
    <w:rsid w:val="009E6C46"/>
    <w:rsid w:val="009F2B95"/>
    <w:rsid w:val="009F71D0"/>
    <w:rsid w:val="00A01FA1"/>
    <w:rsid w:val="00A118AC"/>
    <w:rsid w:val="00A14A2D"/>
    <w:rsid w:val="00A150A2"/>
    <w:rsid w:val="00A210DC"/>
    <w:rsid w:val="00A23BF1"/>
    <w:rsid w:val="00A23F62"/>
    <w:rsid w:val="00A241D5"/>
    <w:rsid w:val="00A30177"/>
    <w:rsid w:val="00A305C3"/>
    <w:rsid w:val="00A36591"/>
    <w:rsid w:val="00A44D89"/>
    <w:rsid w:val="00A46E74"/>
    <w:rsid w:val="00A47BB7"/>
    <w:rsid w:val="00A522C3"/>
    <w:rsid w:val="00A53E36"/>
    <w:rsid w:val="00A5434B"/>
    <w:rsid w:val="00A56B3F"/>
    <w:rsid w:val="00A72675"/>
    <w:rsid w:val="00A73E70"/>
    <w:rsid w:val="00A743F3"/>
    <w:rsid w:val="00A8126B"/>
    <w:rsid w:val="00A83FD4"/>
    <w:rsid w:val="00A84120"/>
    <w:rsid w:val="00A84FC9"/>
    <w:rsid w:val="00A90977"/>
    <w:rsid w:val="00A97964"/>
    <w:rsid w:val="00AA4D8F"/>
    <w:rsid w:val="00AA763E"/>
    <w:rsid w:val="00AA7FC2"/>
    <w:rsid w:val="00AB7866"/>
    <w:rsid w:val="00AC2710"/>
    <w:rsid w:val="00AC54DC"/>
    <w:rsid w:val="00AC73E7"/>
    <w:rsid w:val="00AD09B1"/>
    <w:rsid w:val="00AD0FED"/>
    <w:rsid w:val="00AD2C91"/>
    <w:rsid w:val="00AD4344"/>
    <w:rsid w:val="00AD636F"/>
    <w:rsid w:val="00AD6A5C"/>
    <w:rsid w:val="00AD727B"/>
    <w:rsid w:val="00AE08BF"/>
    <w:rsid w:val="00AE6E43"/>
    <w:rsid w:val="00AE74CC"/>
    <w:rsid w:val="00AF018B"/>
    <w:rsid w:val="00AF12AA"/>
    <w:rsid w:val="00AF1CF1"/>
    <w:rsid w:val="00AF52EE"/>
    <w:rsid w:val="00B00C98"/>
    <w:rsid w:val="00B02E25"/>
    <w:rsid w:val="00B03689"/>
    <w:rsid w:val="00B03B85"/>
    <w:rsid w:val="00B03C44"/>
    <w:rsid w:val="00B07872"/>
    <w:rsid w:val="00B15D04"/>
    <w:rsid w:val="00B169D7"/>
    <w:rsid w:val="00B16B9E"/>
    <w:rsid w:val="00B16FB3"/>
    <w:rsid w:val="00B172D6"/>
    <w:rsid w:val="00B22FCD"/>
    <w:rsid w:val="00B2786C"/>
    <w:rsid w:val="00B42C3C"/>
    <w:rsid w:val="00B46018"/>
    <w:rsid w:val="00B51590"/>
    <w:rsid w:val="00B54B62"/>
    <w:rsid w:val="00B60B87"/>
    <w:rsid w:val="00B64ABD"/>
    <w:rsid w:val="00B67F3A"/>
    <w:rsid w:val="00B72E31"/>
    <w:rsid w:val="00B828A4"/>
    <w:rsid w:val="00B87F61"/>
    <w:rsid w:val="00B90B18"/>
    <w:rsid w:val="00B912B2"/>
    <w:rsid w:val="00B955A5"/>
    <w:rsid w:val="00B95A45"/>
    <w:rsid w:val="00BA09B7"/>
    <w:rsid w:val="00BA3DC7"/>
    <w:rsid w:val="00BA4DF5"/>
    <w:rsid w:val="00BA6041"/>
    <w:rsid w:val="00BB5F11"/>
    <w:rsid w:val="00BB63B9"/>
    <w:rsid w:val="00BB7C93"/>
    <w:rsid w:val="00BC09A3"/>
    <w:rsid w:val="00BC16DC"/>
    <w:rsid w:val="00BC1B3D"/>
    <w:rsid w:val="00BC1B8C"/>
    <w:rsid w:val="00BD19AF"/>
    <w:rsid w:val="00BD20DB"/>
    <w:rsid w:val="00BD786C"/>
    <w:rsid w:val="00BE1CB6"/>
    <w:rsid w:val="00BF11A2"/>
    <w:rsid w:val="00BF1E88"/>
    <w:rsid w:val="00BF6B38"/>
    <w:rsid w:val="00C00FD8"/>
    <w:rsid w:val="00C024AD"/>
    <w:rsid w:val="00C07232"/>
    <w:rsid w:val="00C1703D"/>
    <w:rsid w:val="00C20125"/>
    <w:rsid w:val="00C25F1B"/>
    <w:rsid w:val="00C27C04"/>
    <w:rsid w:val="00C3423A"/>
    <w:rsid w:val="00C34AA6"/>
    <w:rsid w:val="00C35155"/>
    <w:rsid w:val="00C374BD"/>
    <w:rsid w:val="00C401E7"/>
    <w:rsid w:val="00C4120A"/>
    <w:rsid w:val="00C41FAF"/>
    <w:rsid w:val="00C449A8"/>
    <w:rsid w:val="00C452EA"/>
    <w:rsid w:val="00C52E6D"/>
    <w:rsid w:val="00C54DA8"/>
    <w:rsid w:val="00C612D2"/>
    <w:rsid w:val="00C61495"/>
    <w:rsid w:val="00C634E7"/>
    <w:rsid w:val="00C70815"/>
    <w:rsid w:val="00C70B9E"/>
    <w:rsid w:val="00C7150D"/>
    <w:rsid w:val="00C71520"/>
    <w:rsid w:val="00C71F8C"/>
    <w:rsid w:val="00C72880"/>
    <w:rsid w:val="00C75212"/>
    <w:rsid w:val="00C7714B"/>
    <w:rsid w:val="00C80C5C"/>
    <w:rsid w:val="00C83608"/>
    <w:rsid w:val="00C9109F"/>
    <w:rsid w:val="00C913FD"/>
    <w:rsid w:val="00C94B4E"/>
    <w:rsid w:val="00C967ED"/>
    <w:rsid w:val="00C96E0A"/>
    <w:rsid w:val="00CA0DA3"/>
    <w:rsid w:val="00CA13A3"/>
    <w:rsid w:val="00CA1E38"/>
    <w:rsid w:val="00CA236E"/>
    <w:rsid w:val="00CA2397"/>
    <w:rsid w:val="00CA50F3"/>
    <w:rsid w:val="00CA7A6B"/>
    <w:rsid w:val="00CB023A"/>
    <w:rsid w:val="00CB08EE"/>
    <w:rsid w:val="00CD6FB8"/>
    <w:rsid w:val="00CE25E8"/>
    <w:rsid w:val="00CE616B"/>
    <w:rsid w:val="00CE663F"/>
    <w:rsid w:val="00CF3D7A"/>
    <w:rsid w:val="00CF50B3"/>
    <w:rsid w:val="00CF6039"/>
    <w:rsid w:val="00CF70CE"/>
    <w:rsid w:val="00D114F8"/>
    <w:rsid w:val="00D116DE"/>
    <w:rsid w:val="00D12110"/>
    <w:rsid w:val="00D13B47"/>
    <w:rsid w:val="00D164E0"/>
    <w:rsid w:val="00D20579"/>
    <w:rsid w:val="00D24127"/>
    <w:rsid w:val="00D27273"/>
    <w:rsid w:val="00D303E7"/>
    <w:rsid w:val="00D350C1"/>
    <w:rsid w:val="00D371FC"/>
    <w:rsid w:val="00D40101"/>
    <w:rsid w:val="00D460DC"/>
    <w:rsid w:val="00D50C63"/>
    <w:rsid w:val="00D5567C"/>
    <w:rsid w:val="00D56E47"/>
    <w:rsid w:val="00D57920"/>
    <w:rsid w:val="00D60330"/>
    <w:rsid w:val="00D6079E"/>
    <w:rsid w:val="00D62001"/>
    <w:rsid w:val="00D64AB3"/>
    <w:rsid w:val="00D77D42"/>
    <w:rsid w:val="00D84AA1"/>
    <w:rsid w:val="00D87E92"/>
    <w:rsid w:val="00D937CB"/>
    <w:rsid w:val="00DA4541"/>
    <w:rsid w:val="00DB392D"/>
    <w:rsid w:val="00DB3BC7"/>
    <w:rsid w:val="00DB4839"/>
    <w:rsid w:val="00DB676F"/>
    <w:rsid w:val="00DC09DD"/>
    <w:rsid w:val="00DC3CCD"/>
    <w:rsid w:val="00DC5D0E"/>
    <w:rsid w:val="00DD145E"/>
    <w:rsid w:val="00DD30F3"/>
    <w:rsid w:val="00DD5D38"/>
    <w:rsid w:val="00DE0349"/>
    <w:rsid w:val="00DE3728"/>
    <w:rsid w:val="00DE6234"/>
    <w:rsid w:val="00DE7C48"/>
    <w:rsid w:val="00DF6BE8"/>
    <w:rsid w:val="00E067E1"/>
    <w:rsid w:val="00E104E2"/>
    <w:rsid w:val="00E25476"/>
    <w:rsid w:val="00E3077C"/>
    <w:rsid w:val="00E31EDC"/>
    <w:rsid w:val="00E31F29"/>
    <w:rsid w:val="00E37496"/>
    <w:rsid w:val="00E42A14"/>
    <w:rsid w:val="00E47295"/>
    <w:rsid w:val="00E47958"/>
    <w:rsid w:val="00E65047"/>
    <w:rsid w:val="00E70BB5"/>
    <w:rsid w:val="00E72387"/>
    <w:rsid w:val="00E74D6C"/>
    <w:rsid w:val="00E74E4E"/>
    <w:rsid w:val="00E83BA4"/>
    <w:rsid w:val="00E85897"/>
    <w:rsid w:val="00E877F4"/>
    <w:rsid w:val="00E95A99"/>
    <w:rsid w:val="00E9638F"/>
    <w:rsid w:val="00EA0A09"/>
    <w:rsid w:val="00EA396E"/>
    <w:rsid w:val="00EA53D1"/>
    <w:rsid w:val="00EA5486"/>
    <w:rsid w:val="00EA7AA2"/>
    <w:rsid w:val="00EB0805"/>
    <w:rsid w:val="00EB6546"/>
    <w:rsid w:val="00EB68EF"/>
    <w:rsid w:val="00EC255F"/>
    <w:rsid w:val="00EC2CA6"/>
    <w:rsid w:val="00EC4011"/>
    <w:rsid w:val="00EC4CC3"/>
    <w:rsid w:val="00EC59CB"/>
    <w:rsid w:val="00ED1D66"/>
    <w:rsid w:val="00ED3A0C"/>
    <w:rsid w:val="00ED759F"/>
    <w:rsid w:val="00EE3C73"/>
    <w:rsid w:val="00EE4D82"/>
    <w:rsid w:val="00EF505B"/>
    <w:rsid w:val="00EF585F"/>
    <w:rsid w:val="00F00B1A"/>
    <w:rsid w:val="00F037E3"/>
    <w:rsid w:val="00F03D5F"/>
    <w:rsid w:val="00F04870"/>
    <w:rsid w:val="00F061D4"/>
    <w:rsid w:val="00F063E6"/>
    <w:rsid w:val="00F0744F"/>
    <w:rsid w:val="00F13E7C"/>
    <w:rsid w:val="00F16199"/>
    <w:rsid w:val="00F21072"/>
    <w:rsid w:val="00F27258"/>
    <w:rsid w:val="00F30879"/>
    <w:rsid w:val="00F31B25"/>
    <w:rsid w:val="00F342CD"/>
    <w:rsid w:val="00F3753B"/>
    <w:rsid w:val="00F405BB"/>
    <w:rsid w:val="00F51117"/>
    <w:rsid w:val="00F53FA3"/>
    <w:rsid w:val="00F5565F"/>
    <w:rsid w:val="00F57DC1"/>
    <w:rsid w:val="00F60EF5"/>
    <w:rsid w:val="00F63AB1"/>
    <w:rsid w:val="00F76C69"/>
    <w:rsid w:val="00F81B08"/>
    <w:rsid w:val="00F82758"/>
    <w:rsid w:val="00F91E05"/>
    <w:rsid w:val="00F94444"/>
    <w:rsid w:val="00F96408"/>
    <w:rsid w:val="00F96444"/>
    <w:rsid w:val="00F97023"/>
    <w:rsid w:val="00FB022D"/>
    <w:rsid w:val="00FC25F1"/>
    <w:rsid w:val="00FC3BF4"/>
    <w:rsid w:val="00FC5287"/>
    <w:rsid w:val="00FD08C0"/>
    <w:rsid w:val="00FD0D5A"/>
    <w:rsid w:val="00FE719D"/>
    <w:rsid w:val="00FF1CA6"/>
    <w:rsid w:val="00FF6052"/>
    <w:rsid w:val="00FF6689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BD37E"/>
  <w15:chartTrackingRefBased/>
  <w15:docId w15:val="{0F0741E7-4653-4DDB-AC53-51CFD68B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b/>
      <w:sz w:val="26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 w:val="0"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velopeAddress1">
    <w:name w:val="Envelope Address1"/>
    <w:basedOn w:val="Normal"/>
    <w:pPr>
      <w:framePr w:w="6480" w:h="2160" w:hRule="exact" w:wrap="auto" w:hAnchor="text" w:xAlign="center" w:yAlign="center"/>
    </w:pPr>
    <w:rPr>
      <w:b w:val="0"/>
      <w:sz w:val="28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 w:val="0"/>
      <w:sz w:val="28"/>
    </w:rPr>
  </w:style>
  <w:style w:type="paragraph" w:customStyle="1" w:styleId="BBKCtable">
    <w:name w:val="BBKC table"/>
    <w:rPr>
      <w:rFonts w:ascii="Futura LtCn BT" w:hAnsi="Futura LtCn BT"/>
      <w:noProof/>
      <w:lang w:eastAsia="en-US"/>
    </w:rPr>
  </w:style>
  <w:style w:type="paragraph" w:styleId="Title">
    <w:name w:val="Title"/>
    <w:basedOn w:val="Normal"/>
    <w:qFormat/>
    <w:pPr>
      <w:jc w:val="center"/>
    </w:pPr>
    <w:rPr>
      <w:sz w:val="3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widowControl w:val="0"/>
      <w:tabs>
        <w:tab w:val="center" w:pos="4153"/>
        <w:tab w:val="right" w:pos="8306"/>
      </w:tabs>
    </w:pPr>
    <w:rPr>
      <w:b w:val="0"/>
      <w:snapToGrid w:val="0"/>
      <w:sz w:val="24"/>
      <w:lang w:val="en-US"/>
    </w:rPr>
  </w:style>
  <w:style w:type="paragraph" w:styleId="BodyText">
    <w:name w:val="Body Text"/>
    <w:basedOn w:val="Normal"/>
    <w:rPr>
      <w:sz w:val="23"/>
    </w:rPr>
  </w:style>
  <w:style w:type="paragraph" w:customStyle="1" w:styleId="Default">
    <w:name w:val="Default"/>
    <w:rsid w:val="009A1B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qFormat/>
    <w:rPr>
      <w:b/>
      <w:bCs/>
    </w:rPr>
  </w:style>
  <w:style w:type="paragraph" w:customStyle="1" w:styleId="Normal0">
    <w:name w:val="[Normal]"/>
    <w:basedOn w:val="Normal"/>
    <w:rsid w:val="00F16199"/>
    <w:pPr>
      <w:autoSpaceDE w:val="0"/>
      <w:autoSpaceDN w:val="0"/>
    </w:pPr>
    <w:rPr>
      <w:rFonts w:ascii="Arial" w:eastAsia="Calibri" w:hAnsi="Arial" w:cs="Arial"/>
      <w:b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16199"/>
    <w:pPr>
      <w:ind w:left="720"/>
    </w:pPr>
    <w:rPr>
      <w:rFonts w:ascii="Calibri" w:eastAsia="Calibri" w:hAnsi="Calibri" w:cs="Calibri"/>
      <w:b w:val="0"/>
      <w:sz w:val="22"/>
      <w:szCs w:val="22"/>
    </w:rPr>
  </w:style>
  <w:style w:type="paragraph" w:customStyle="1" w:styleId="xmsonormal">
    <w:name w:val="x_msonormal"/>
    <w:basedOn w:val="Normal"/>
    <w:rsid w:val="00F16199"/>
    <w:pPr>
      <w:spacing w:before="100" w:beforeAutospacing="1" w:after="100" w:afterAutospacing="1"/>
    </w:pPr>
    <w:rPr>
      <w:rFonts w:ascii="Calibri" w:eastAsia="Calibri" w:hAnsi="Calibri" w:cs="Calibri"/>
      <w:b w:val="0"/>
      <w:sz w:val="22"/>
      <w:szCs w:val="22"/>
      <w:lang w:eastAsia="en-GB"/>
    </w:rPr>
  </w:style>
  <w:style w:type="character" w:customStyle="1" w:styleId="apple-converted-space">
    <w:name w:val="apple-converted-space"/>
    <w:basedOn w:val="DefaultParagraphFont"/>
    <w:rsid w:val="00C70B9E"/>
  </w:style>
  <w:style w:type="character" w:styleId="UnresolvedMention">
    <w:name w:val="Unresolved Mention"/>
    <w:uiPriority w:val="99"/>
    <w:semiHidden/>
    <w:unhideWhenUsed/>
    <w:rsid w:val="00117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fo@toddingtonparishcouncil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Letters%20&amp;%20Faxes\Toddington%20Parish%20Council%20Ad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3620492F02F41B20A5AC3F6B4DD4E" ma:contentTypeVersion="15" ma:contentTypeDescription="Create a new document." ma:contentTypeScope="" ma:versionID="57104e04963acd3c486606ee359ac8f1">
  <xsd:schema xmlns:xsd="http://www.w3.org/2001/XMLSchema" xmlns:xs="http://www.w3.org/2001/XMLSchema" xmlns:p="http://schemas.microsoft.com/office/2006/metadata/properties" xmlns:ns2="e506db9b-49c3-4570-8059-006330b91e54" xmlns:ns3="e0fd3251-2df9-487d-bb0d-1e7e558449f5" targetNamespace="http://schemas.microsoft.com/office/2006/metadata/properties" ma:root="true" ma:fieldsID="ad56661fff6054b57fa2cced44667692" ns2:_="" ns3:_="">
    <xsd:import namespace="e506db9b-49c3-4570-8059-006330b91e54"/>
    <xsd:import namespace="e0fd3251-2df9-487d-bb0d-1e7e558449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6db9b-49c3-4570-8059-006330b91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4a5009-8c9a-442b-af1f-9e8eb1e48521}" ma:internalName="TaxCatchAll" ma:showField="CatchAllData" ma:web="e506db9b-49c3-4570-8059-006330b91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d3251-2df9-487d-bb0d-1e7e55844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1e5fd76-1ab0-48ea-a686-bc0d197864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06db9b-49c3-4570-8059-006330b91e54" xsi:nil="true"/>
    <lcf76f155ced4ddcb4097134ff3c332f xmlns="e0fd3251-2df9-487d-bb0d-1e7e558449f5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6E59EB7-7EBA-4434-904D-28226FE90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EBC1B9-EAB8-4C68-A98D-B48B07944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CA8FA-7263-4A88-838D-7E8E7D676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6db9b-49c3-4570-8059-006330b91e54"/>
    <ds:schemaRef ds:uri="e0fd3251-2df9-487d-bb0d-1e7e55844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9A05DD-7685-47FA-9B0D-E0C24879F302}">
  <ds:schemaRefs>
    <ds:schemaRef ds:uri="http://schemas.microsoft.com/office/2006/metadata/properties"/>
    <ds:schemaRef ds:uri="http://schemas.microsoft.com/office/infopath/2007/PartnerControls"/>
    <ds:schemaRef ds:uri="e506db9b-49c3-4570-8059-006330b91e54"/>
    <ds:schemaRef ds:uri="e0fd3251-2df9-487d-bb0d-1e7e558449f5"/>
  </ds:schemaRefs>
</ds:datastoreItem>
</file>

<file path=customXml/itemProps5.xml><?xml version="1.0" encoding="utf-8"?>
<ds:datastoreItem xmlns:ds="http://schemas.openxmlformats.org/officeDocument/2006/customXml" ds:itemID="{CABB7F9B-74BF-4218-842C-B96EF2B07A2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Toddington Parish Council Add</Template>
  <TotalTime>12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Toddington Parish Council</vt:lpstr>
    </vt:vector>
  </TitlesOfParts>
  <Company/>
  <LinksUpToDate>false</LinksUpToDate>
  <CharactersWithSpaces>4389</CharactersWithSpaces>
  <SharedDoc>false</SharedDoc>
  <HLinks>
    <vt:vector size="6" baseType="variant">
      <vt:variant>
        <vt:i4>6160438</vt:i4>
      </vt:variant>
      <vt:variant>
        <vt:i4>0</vt:i4>
      </vt:variant>
      <vt:variant>
        <vt:i4>0</vt:i4>
      </vt:variant>
      <vt:variant>
        <vt:i4>5</vt:i4>
      </vt:variant>
      <vt:variant>
        <vt:lpwstr>mailto:info@toddingtonparishcouncil.gov.uk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Toddington Parish Council</dc:title>
  <dc:subject/>
  <dc:creator>Toddington Parish Council</dc:creator>
  <cp:keywords/>
  <cp:lastModifiedBy>Nicola Evans</cp:lastModifiedBy>
  <cp:revision>25</cp:revision>
  <cp:lastPrinted>2023-03-07T09:52:00Z</cp:lastPrinted>
  <dcterms:created xsi:type="dcterms:W3CDTF">2023-03-20T16:03:00Z</dcterms:created>
  <dcterms:modified xsi:type="dcterms:W3CDTF">2023-04-03T13:18:00Z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281592392</vt:i4>
  </property>
  <property fmtid="{D5CDD505-2E9C-101B-9397-08002B2CF9AE}" pid="3" name="_EmailSubject">
    <vt:lpwstr>Agenda stuff</vt:lpwstr>
  </property>
  <property fmtid="{D5CDD505-2E9C-101B-9397-08002B2CF9AE}" pid="4" name="_AuthorEmail">
    <vt:lpwstr>knightsbridgeproject@tesco.net</vt:lpwstr>
  </property>
  <property fmtid="{D5CDD505-2E9C-101B-9397-08002B2CF9AE}" pid="5" name="_AuthorEmailDisplayName">
    <vt:lpwstr>Fiona</vt:lpwstr>
  </property>
  <property fmtid="{D5CDD505-2E9C-101B-9397-08002B2CF9AE}" pid="6" name="_PreviousAdHocReviewCycleID">
    <vt:i4>-9062179</vt:i4>
  </property>
  <property fmtid="{D5CDD505-2E9C-101B-9397-08002B2CF9AE}" pid="7" name="_ReviewingToolsShownOnce">
    <vt:lpwstr/>
  </property>
  <property fmtid="{D5CDD505-2E9C-101B-9397-08002B2CF9AE}" pid="8" name="Order">
    <vt:lpwstr>521800.000000000</vt:lpwstr>
  </property>
  <property fmtid="{D5CDD505-2E9C-101B-9397-08002B2CF9AE}" pid="9" name="MediaServiceImageTags">
    <vt:lpwstr/>
  </property>
  <property fmtid="{D5CDD505-2E9C-101B-9397-08002B2CF9AE}" pid="10" name="ContentTypeId">
    <vt:lpwstr>0x0101001763620492F02F41B20A5AC3F6B4DD4E</vt:lpwstr>
  </property>
</Properties>
</file>