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D25E4" w14:textId="77777777" w:rsidR="008C0682" w:rsidRPr="00977937" w:rsidRDefault="008C0682" w:rsidP="001173CE">
      <w:pPr>
        <w:pStyle w:val="Title"/>
        <w:ind w:right="424"/>
        <w:rPr>
          <w:noProof/>
          <w:sz w:val="20"/>
          <w:lang w:eastAsia="en-GB"/>
        </w:rPr>
      </w:pPr>
    </w:p>
    <w:p w14:paraId="195515C1" w14:textId="385221E7" w:rsidR="002559E6" w:rsidRDefault="00C37366" w:rsidP="001173CE">
      <w:pPr>
        <w:pStyle w:val="Title"/>
        <w:ind w:right="424"/>
        <w:rPr>
          <w:noProof/>
          <w:lang w:eastAsia="en-GB"/>
        </w:rPr>
      </w:pPr>
      <w:r w:rsidRPr="00C37366">
        <w:rPr>
          <w:noProof/>
          <w:sz w:val="20"/>
        </w:rPr>
        <mc:AlternateContent>
          <mc:Choice Requires="wpg">
            <w:drawing>
              <wp:anchor distT="0" distB="0" distL="114300" distR="114300" simplePos="0" relativeHeight="251658240" behindDoc="0" locked="0" layoutInCell="1" allowOverlap="1" wp14:anchorId="64066482" wp14:editId="5EE6FD21">
                <wp:simplePos x="0" y="0"/>
                <wp:positionH relativeFrom="column">
                  <wp:posOffset>2200275</wp:posOffset>
                </wp:positionH>
                <wp:positionV relativeFrom="paragraph">
                  <wp:posOffset>-57785</wp:posOffset>
                </wp:positionV>
                <wp:extent cx="2143805" cy="662940"/>
                <wp:effectExtent l="0" t="0" r="8890" b="3810"/>
                <wp:wrapNone/>
                <wp:docPr id="8" name="Group 8">
                  <a:extLst xmlns:a="http://schemas.openxmlformats.org/drawingml/2006/main">
                    <a:ext uri="{FF2B5EF4-FFF2-40B4-BE49-F238E27FC236}">
                      <a16:creationId xmlns:a16="http://schemas.microsoft.com/office/drawing/2014/main" id="{FC727EAE-782E-9421-1D93-E586224AF9D6}"/>
                    </a:ext>
                  </a:extLst>
                </wp:docPr>
                <wp:cNvGraphicFramePr/>
                <a:graphic xmlns:a="http://schemas.openxmlformats.org/drawingml/2006/main">
                  <a:graphicData uri="http://schemas.microsoft.com/office/word/2010/wordprocessingGroup">
                    <wpg:wgp>
                      <wpg:cNvGrpSpPr/>
                      <wpg:grpSpPr>
                        <a:xfrm>
                          <a:off x="0" y="0"/>
                          <a:ext cx="2143805" cy="662940"/>
                          <a:chOff x="0" y="0"/>
                          <a:chExt cx="2509565" cy="642671"/>
                        </a:xfrm>
                      </wpg:grpSpPr>
                      <pic:pic xmlns:pic="http://schemas.openxmlformats.org/drawingml/2006/picture">
                        <pic:nvPicPr>
                          <pic:cNvPr id="1623210323" name="Picture 1623210323">
                            <a:extLst>
                              <a:ext uri="{FF2B5EF4-FFF2-40B4-BE49-F238E27FC236}">
                                <a16:creationId xmlns:a16="http://schemas.microsoft.com/office/drawing/2014/main" id="{A2A7F7D3-CB44-E016-8334-EDEE27B1AB6F}"/>
                              </a:ext>
                            </a:extLst>
                          </pic:cNvPr>
                          <pic:cNvPicPr>
                            <a:picLocks noChangeAspect="1"/>
                          </pic:cNvPicPr>
                        </pic:nvPicPr>
                        <pic:blipFill>
                          <a:blip r:embed="rId12"/>
                          <a:stretch>
                            <a:fillRect/>
                          </a:stretch>
                        </pic:blipFill>
                        <pic:spPr>
                          <a:xfrm>
                            <a:off x="0" y="0"/>
                            <a:ext cx="2509565" cy="600542"/>
                          </a:xfrm>
                          <a:prstGeom prst="rect">
                            <a:avLst/>
                          </a:prstGeom>
                        </pic:spPr>
                      </pic:pic>
                      <wps:wsp>
                        <wps:cNvPr id="1875041131" name="TextBox 6">
                          <a:extLst>
                            <a:ext uri="{FF2B5EF4-FFF2-40B4-BE49-F238E27FC236}">
                              <a16:creationId xmlns:a16="http://schemas.microsoft.com/office/drawing/2014/main" id="{F68E8621-0EC7-CC6D-275D-9F9650C60D69}"/>
                            </a:ext>
                          </a:extLst>
                        </wps:cNvPr>
                        <wps:cNvSpPr txBox="1"/>
                        <wps:spPr>
                          <a:xfrm>
                            <a:off x="687874" y="391512"/>
                            <a:ext cx="1416061" cy="251159"/>
                          </a:xfrm>
                          <a:prstGeom prst="rect">
                            <a:avLst/>
                          </a:prstGeom>
                          <a:noFill/>
                        </wps:spPr>
                        <wps:txbx>
                          <w:txbxContent>
                            <w:p w14:paraId="3A199566" w14:textId="77777777" w:rsidR="00C37366" w:rsidRDefault="00C37366" w:rsidP="00C37366">
                              <w:pPr>
                                <w:rPr>
                                  <w:rFonts w:ascii="Amasis MT Pro Black" w:hAnsi="Amasis MT Pro Black" w:cstheme="minorBidi"/>
                                  <w:color w:val="000000" w:themeColor="text1"/>
                                  <w:kern w:val="24"/>
                                  <w:sz w:val="22"/>
                                  <w:szCs w:val="22"/>
                                  <w:lang w:val="en-US"/>
                                </w:rPr>
                              </w:pPr>
                              <w:r>
                                <w:rPr>
                                  <w:rFonts w:ascii="Amasis MT Pro Black" w:hAnsi="Amasis MT Pro Black" w:cstheme="minorBidi"/>
                                  <w:color w:val="000000" w:themeColor="text1"/>
                                  <w:kern w:val="24"/>
                                  <w:sz w:val="22"/>
                                  <w:szCs w:val="22"/>
                                  <w:lang w:val="en-US"/>
                                </w:rPr>
                                <w:t>Parish Council</w:t>
                              </w:r>
                            </w:p>
                          </w:txbxContent>
                        </wps:txbx>
                        <wps:bodyPr wrap="none" rtlCol="0">
                          <a:spAutoFit/>
                        </wps:bodyPr>
                      </wps:wsp>
                    </wpg:wgp>
                  </a:graphicData>
                </a:graphic>
              </wp:anchor>
            </w:drawing>
          </mc:Choice>
          <mc:Fallback>
            <w:pict>
              <v:group w14:anchorId="64066482" id="Group 8" o:spid="_x0000_s1026" style="position:absolute;left:0;text-align:left;margin-left:173.25pt;margin-top:-4.55pt;width:168.8pt;height:52.2pt;z-index:251658240" coordsize="25095,64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23210323" o:spid="_x0000_s1027" type="#_x0000_t75" style="position:absolute;width:25095;height:60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">
                  <v:imagedata r:id="rId13" o:title=""/>
                </v:shape>
                <v:shapetype id="_x0000_t202" coordsize="21600,21600" o:spt="202" path="m,l,21600r21600,l21600,xe">
                  <v:stroke joinstyle="miter"/>
                  <v:path gradientshapeok="t" o:connecttype="rect"/>
                </v:shapetype>
                <v:shape id="TextBox 6" o:spid="_x0000_s1028" type="#_x0000_t202" style="position:absolute;left:6878;top:3915;width:14161;height:25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" filled="f" stroked="f">
                  <v:textbox style="mso-fit-shape-to-text:t">
                    <w:txbxContent>
                      <w:p w14:paraId="3A199566" w14:textId="77777777" w:rsidR="00C37366" w:rsidRDefault="00C37366" w:rsidP="00C37366">
                        <w:pPr>
                          <w:rPr>
                            <w:rFonts w:ascii="Amasis MT Pro Black" w:hAnsi="Amasis MT Pro Black" w:cstheme="minorBidi"/>
                            <w:color w:val="000000" w:themeColor="text1"/>
                            <w:kern w:val="24"/>
                            <w:sz w:val="22"/>
                            <w:szCs w:val="22"/>
                            <w:lang w:val="en-US"/>
                          </w:rPr>
                        </w:pPr>
                        <w:r>
                          <w:rPr>
                            <w:rFonts w:ascii="Amasis MT Pro Black" w:hAnsi="Amasis MT Pro Black" w:cstheme="minorBidi"/>
                            <w:color w:val="000000" w:themeColor="text1"/>
                            <w:kern w:val="24"/>
                            <w:sz w:val="22"/>
                            <w:szCs w:val="22"/>
                            <w:lang w:val="en-US"/>
                          </w:rPr>
                          <w:t>Parish Council</w:t>
                        </w:r>
                      </w:p>
                    </w:txbxContent>
                  </v:textbox>
                </v:shape>
              </v:group>
            </w:pict>
          </mc:Fallback>
        </mc:AlternateContent>
      </w:r>
      <w:r w:rsidR="00AF3431">
        <w:rPr>
          <w:noProof/>
          <w:lang w:eastAsia="en-GB"/>
        </w:rPr>
        <w:t xml:space="preserve">To </w:t>
      </w:r>
      <w:r w:rsidR="009D6104">
        <w:rPr>
          <w:noProof/>
          <w:lang w:eastAsia="en-GB"/>
        </w:rPr>
        <w:t>CB/</w:t>
      </w:r>
      <w:r w:rsidR="00A13151">
        <w:rPr>
          <w:noProof/>
          <w:lang w:eastAsia="en-GB"/>
        </w:rPr>
        <w:t>0</w:t>
      </w:r>
    </w:p>
    <w:p w14:paraId="01304C45" w14:textId="77777777" w:rsidR="00C37366" w:rsidRPr="008E1A53" w:rsidRDefault="00C37366" w:rsidP="001173CE">
      <w:pPr>
        <w:pStyle w:val="Title"/>
        <w:ind w:right="424"/>
        <w:rPr>
          <w:sz w:val="20"/>
        </w:rPr>
      </w:pPr>
    </w:p>
    <w:p w14:paraId="338C2069" w14:textId="77777777" w:rsidR="0051467E" w:rsidRDefault="0051467E" w:rsidP="001173CE">
      <w:pPr>
        <w:tabs>
          <w:tab w:val="right" w:pos="10065"/>
        </w:tabs>
        <w:ind w:left="284" w:right="-163"/>
        <w:rPr>
          <w:b w:val="0"/>
          <w:sz w:val="20"/>
        </w:rPr>
      </w:pPr>
    </w:p>
    <w:p w14:paraId="191DE5A3" w14:textId="77777777" w:rsidR="005F4070" w:rsidRDefault="005F4070" w:rsidP="001173CE">
      <w:pPr>
        <w:tabs>
          <w:tab w:val="right" w:pos="10065"/>
        </w:tabs>
        <w:ind w:left="284" w:right="-163"/>
        <w:rPr>
          <w:bCs/>
          <w:sz w:val="22"/>
          <w:szCs w:val="22"/>
        </w:rPr>
      </w:pPr>
    </w:p>
    <w:p w14:paraId="21CAEF82" w14:textId="77777777" w:rsidR="005F4070" w:rsidRDefault="005F4070" w:rsidP="001173CE">
      <w:pPr>
        <w:tabs>
          <w:tab w:val="right" w:pos="10065"/>
        </w:tabs>
        <w:ind w:left="284" w:right="-163"/>
        <w:rPr>
          <w:bCs/>
          <w:sz w:val="22"/>
          <w:szCs w:val="22"/>
        </w:rPr>
      </w:pPr>
    </w:p>
    <w:p w14:paraId="076CA40C" w14:textId="2AFF5E21" w:rsidR="002559E6" w:rsidRPr="005B26FB" w:rsidRDefault="002559E6" w:rsidP="001173CE">
      <w:pPr>
        <w:tabs>
          <w:tab w:val="right" w:pos="10065"/>
        </w:tabs>
        <w:ind w:left="284" w:right="-163"/>
        <w:rPr>
          <w:b w:val="0"/>
          <w:sz w:val="22"/>
          <w:szCs w:val="22"/>
        </w:rPr>
      </w:pPr>
      <w:r w:rsidRPr="004A2086">
        <w:rPr>
          <w:bCs/>
          <w:sz w:val="22"/>
          <w:szCs w:val="22"/>
        </w:rPr>
        <w:t>The Clerk to the Council</w:t>
      </w:r>
      <w:r w:rsidR="001173CE" w:rsidRPr="005B26FB">
        <w:rPr>
          <w:b w:val="0"/>
          <w:sz w:val="22"/>
          <w:szCs w:val="22"/>
        </w:rPr>
        <w:t xml:space="preserve"> </w:t>
      </w:r>
      <w:r w:rsidR="001173CE" w:rsidRPr="005B26FB">
        <w:rPr>
          <w:b w:val="0"/>
          <w:sz w:val="22"/>
          <w:szCs w:val="22"/>
        </w:rPr>
        <w:tab/>
      </w:r>
      <w:r w:rsidRPr="005B26FB">
        <w:rPr>
          <w:b w:val="0"/>
          <w:sz w:val="22"/>
          <w:szCs w:val="22"/>
        </w:rPr>
        <w:t xml:space="preserve">Parish </w:t>
      </w:r>
      <w:r w:rsidR="009A2C1D" w:rsidRPr="005B26FB">
        <w:rPr>
          <w:b w:val="0"/>
          <w:sz w:val="22"/>
          <w:szCs w:val="22"/>
        </w:rPr>
        <w:t>Office</w:t>
      </w:r>
    </w:p>
    <w:p w14:paraId="6DDE1256" w14:textId="3C3BA635" w:rsidR="002559E6" w:rsidRPr="005B26FB" w:rsidRDefault="002559E6" w:rsidP="001173CE">
      <w:pPr>
        <w:pStyle w:val="BBKCtable"/>
        <w:tabs>
          <w:tab w:val="right" w:pos="10065"/>
        </w:tabs>
        <w:ind w:left="284" w:right="121"/>
        <w:rPr>
          <w:rFonts w:ascii="Times New Roman" w:hAnsi="Times New Roman"/>
          <w:noProof w:val="0"/>
          <w:sz w:val="22"/>
          <w:szCs w:val="22"/>
        </w:rPr>
      </w:pPr>
      <w:r w:rsidRPr="005B26FB">
        <w:rPr>
          <w:rFonts w:ascii="Times New Roman" w:hAnsi="Times New Roman"/>
          <w:noProof w:val="0"/>
          <w:sz w:val="22"/>
          <w:szCs w:val="22"/>
        </w:rPr>
        <w:t>Telephone: 01525</w:t>
      </w:r>
      <w:r w:rsidR="00A53DB6">
        <w:rPr>
          <w:rFonts w:ascii="Times New Roman" w:hAnsi="Times New Roman"/>
          <w:noProof w:val="0"/>
          <w:sz w:val="22"/>
          <w:szCs w:val="22"/>
        </w:rPr>
        <w:t>-</w:t>
      </w:r>
      <w:r w:rsidRPr="005B26FB">
        <w:rPr>
          <w:rFonts w:ascii="Times New Roman" w:hAnsi="Times New Roman"/>
          <w:noProof w:val="0"/>
          <w:sz w:val="22"/>
          <w:szCs w:val="22"/>
        </w:rPr>
        <w:t>874312</w:t>
      </w:r>
      <w:r w:rsidR="001173CE" w:rsidRPr="005B26FB">
        <w:rPr>
          <w:rFonts w:ascii="Times New Roman" w:hAnsi="Times New Roman"/>
          <w:noProof w:val="0"/>
          <w:sz w:val="22"/>
          <w:szCs w:val="22"/>
        </w:rPr>
        <w:tab/>
        <w:t xml:space="preserve">Toddington </w:t>
      </w:r>
      <w:r w:rsidRPr="005B26FB">
        <w:rPr>
          <w:rFonts w:ascii="Times New Roman" w:hAnsi="Times New Roman"/>
          <w:noProof w:val="0"/>
          <w:sz w:val="22"/>
          <w:szCs w:val="22"/>
        </w:rPr>
        <w:t>Village Hall</w:t>
      </w:r>
    </w:p>
    <w:p w14:paraId="7B724CFF" w14:textId="2D4B386B" w:rsidR="002559E6" w:rsidRPr="005B26FB" w:rsidRDefault="002559E6" w:rsidP="004A2086">
      <w:pPr>
        <w:pStyle w:val="BBKCtable"/>
        <w:tabs>
          <w:tab w:val="right" w:pos="10065"/>
        </w:tabs>
        <w:ind w:left="284" w:right="-21"/>
        <w:rPr>
          <w:rFonts w:ascii="Times New Roman" w:hAnsi="Times New Roman"/>
          <w:bCs/>
          <w:sz w:val="22"/>
          <w:szCs w:val="22"/>
        </w:rPr>
      </w:pPr>
      <w:r w:rsidRPr="005B26FB">
        <w:rPr>
          <w:rFonts w:ascii="Times New Roman" w:hAnsi="Times New Roman"/>
          <w:noProof w:val="0"/>
          <w:sz w:val="22"/>
          <w:szCs w:val="22"/>
        </w:rPr>
        <w:t xml:space="preserve">Email: </w:t>
      </w:r>
      <w:hyperlink r:id="rId14" w:history="1">
        <w:r w:rsidR="001173CE" w:rsidRPr="004A2086">
          <w:rPr>
            <w:rStyle w:val="Hyperlink"/>
            <w:rFonts w:ascii="Times New Roman" w:hAnsi="Times New Roman"/>
            <w:b/>
            <w:bCs/>
            <w:color w:val="auto"/>
            <w:sz w:val="22"/>
            <w:szCs w:val="22"/>
            <w:u w:val="none"/>
          </w:rPr>
          <w:t>info@toddingtonparishcouncil.gov.uk</w:t>
        </w:r>
      </w:hyperlink>
      <w:r w:rsidR="001173CE" w:rsidRPr="005B26FB">
        <w:rPr>
          <w:rFonts w:ascii="Times New Roman" w:hAnsi="Times New Roman"/>
          <w:sz w:val="22"/>
          <w:szCs w:val="22"/>
        </w:rPr>
        <w:t xml:space="preserve"> </w:t>
      </w:r>
      <w:r w:rsidRPr="005B26FB">
        <w:rPr>
          <w:rFonts w:ascii="Times New Roman" w:hAnsi="Times New Roman"/>
          <w:noProof w:val="0"/>
          <w:sz w:val="22"/>
          <w:szCs w:val="22"/>
        </w:rPr>
        <w:tab/>
      </w:r>
      <w:r w:rsidRPr="005B26FB">
        <w:rPr>
          <w:rFonts w:ascii="Times New Roman" w:hAnsi="Times New Roman"/>
          <w:bCs/>
          <w:sz w:val="22"/>
          <w:szCs w:val="22"/>
        </w:rPr>
        <w:t>Leighton Road</w:t>
      </w:r>
    </w:p>
    <w:p w14:paraId="6B00D83B" w14:textId="77777777" w:rsidR="001173CE" w:rsidRPr="005B26FB" w:rsidRDefault="001173CE" w:rsidP="001173CE">
      <w:pPr>
        <w:pStyle w:val="BBKCtable"/>
        <w:tabs>
          <w:tab w:val="right" w:pos="10065"/>
        </w:tabs>
        <w:ind w:left="284" w:right="-21"/>
        <w:rPr>
          <w:rFonts w:ascii="Times New Roman" w:hAnsi="Times New Roman"/>
          <w:bCs/>
          <w:sz w:val="22"/>
          <w:szCs w:val="22"/>
        </w:rPr>
      </w:pPr>
      <w:r w:rsidRPr="005B26FB">
        <w:rPr>
          <w:rFonts w:ascii="Times New Roman" w:hAnsi="Times New Roman"/>
          <w:bCs/>
          <w:sz w:val="22"/>
          <w:szCs w:val="22"/>
        </w:rPr>
        <w:tab/>
        <w:t>Toddington</w:t>
      </w:r>
    </w:p>
    <w:p w14:paraId="1A744A8B" w14:textId="14AB5277" w:rsidR="001173CE" w:rsidRPr="005B26FB" w:rsidRDefault="001173CE" w:rsidP="001173CE">
      <w:pPr>
        <w:pStyle w:val="BBKCtable"/>
        <w:tabs>
          <w:tab w:val="right" w:pos="10065"/>
        </w:tabs>
        <w:ind w:left="284" w:right="-21"/>
        <w:rPr>
          <w:rFonts w:ascii="Times New Roman" w:hAnsi="Times New Roman"/>
          <w:bCs/>
          <w:sz w:val="22"/>
          <w:szCs w:val="22"/>
        </w:rPr>
      </w:pPr>
      <w:r w:rsidRPr="005B26FB">
        <w:rPr>
          <w:rFonts w:ascii="Times New Roman" w:hAnsi="Times New Roman"/>
          <w:bCs/>
          <w:sz w:val="22"/>
          <w:szCs w:val="22"/>
        </w:rPr>
        <w:tab/>
        <w:t>Bedfordshire</w:t>
      </w:r>
    </w:p>
    <w:p w14:paraId="7A5C7AC1" w14:textId="77777777" w:rsidR="001173CE" w:rsidRPr="005B26FB" w:rsidRDefault="001173CE" w:rsidP="001173CE">
      <w:pPr>
        <w:pStyle w:val="BBKCtable"/>
        <w:tabs>
          <w:tab w:val="right" w:pos="10065"/>
        </w:tabs>
        <w:ind w:left="284" w:right="-21"/>
        <w:rPr>
          <w:rFonts w:ascii="Times New Roman" w:hAnsi="Times New Roman"/>
          <w:bCs/>
          <w:sz w:val="22"/>
          <w:szCs w:val="22"/>
        </w:rPr>
      </w:pPr>
      <w:r w:rsidRPr="005B26FB">
        <w:rPr>
          <w:rFonts w:ascii="Times New Roman" w:hAnsi="Times New Roman"/>
          <w:bCs/>
          <w:sz w:val="22"/>
          <w:szCs w:val="22"/>
        </w:rPr>
        <w:tab/>
        <w:t>LU5 6AN</w:t>
      </w:r>
    </w:p>
    <w:p w14:paraId="48DE2A29" w14:textId="77777777" w:rsidR="002559E6" w:rsidRDefault="002559E6" w:rsidP="001173CE">
      <w:pPr>
        <w:pStyle w:val="BBKCtable"/>
        <w:ind w:right="424"/>
        <w:rPr>
          <w:rFonts w:ascii="Times New Roman" w:hAnsi="Times New Roman"/>
          <w:noProof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3"/>
      </w:tblGrid>
      <w:tr w:rsidR="002559E6" w:rsidRPr="00E22CB0" w14:paraId="230E17F9" w14:textId="77777777" w:rsidTr="004A2086">
        <w:tc>
          <w:tcPr>
            <w:tcW w:w="10343" w:type="dxa"/>
          </w:tcPr>
          <w:p w14:paraId="0E043E0A" w14:textId="41F25D0F" w:rsidR="002559E6" w:rsidRPr="00E22CB0" w:rsidRDefault="002559E6" w:rsidP="004A2086">
            <w:pPr>
              <w:pStyle w:val="BBKCtable"/>
              <w:ind w:right="171"/>
              <w:jc w:val="both"/>
              <w:rPr>
                <w:rFonts w:ascii="Times New Roman" w:hAnsi="Times New Roman"/>
                <w:b/>
                <w:bCs/>
                <w:sz w:val="22"/>
                <w:szCs w:val="22"/>
              </w:rPr>
            </w:pPr>
            <w:r w:rsidRPr="00E22CB0">
              <w:rPr>
                <w:rFonts w:ascii="Times New Roman" w:hAnsi="Times New Roman"/>
                <w:bCs/>
                <w:sz w:val="22"/>
                <w:szCs w:val="22"/>
              </w:rPr>
              <w:t>Dear Councillor</w:t>
            </w:r>
            <w:r w:rsidRPr="00E22CB0">
              <w:rPr>
                <w:rFonts w:ascii="Times New Roman" w:hAnsi="Times New Roman"/>
                <w:b/>
                <w:bCs/>
                <w:sz w:val="22"/>
                <w:szCs w:val="22"/>
              </w:rPr>
              <w:t>,</w:t>
            </w:r>
            <w:r w:rsidR="00AE0CE6" w:rsidRPr="00E22CB0">
              <w:rPr>
                <w:rFonts w:ascii="Times New Roman" w:hAnsi="Times New Roman"/>
                <w:b/>
                <w:bCs/>
                <w:sz w:val="22"/>
                <w:szCs w:val="22"/>
              </w:rPr>
              <w:t xml:space="preserve"> </w:t>
            </w:r>
            <w:r w:rsidR="00AE0CE6" w:rsidRPr="00E22CB0">
              <w:rPr>
                <w:rFonts w:ascii="Times New Roman" w:hAnsi="Times New Roman"/>
                <w:bCs/>
                <w:sz w:val="22"/>
                <w:szCs w:val="22"/>
              </w:rPr>
              <w:t xml:space="preserve">                                                                                                                 </w:t>
            </w:r>
            <w:r w:rsidR="002942D4">
              <w:rPr>
                <w:rFonts w:ascii="Times New Roman" w:hAnsi="Times New Roman"/>
                <w:bCs/>
                <w:sz w:val="22"/>
                <w:szCs w:val="22"/>
              </w:rPr>
              <w:t xml:space="preserve">   </w:t>
            </w:r>
            <w:r w:rsidR="00AE0CE6" w:rsidRPr="00E22CB0">
              <w:rPr>
                <w:rFonts w:ascii="Times New Roman" w:hAnsi="Times New Roman"/>
                <w:bCs/>
                <w:sz w:val="22"/>
                <w:szCs w:val="22"/>
              </w:rPr>
              <w:t xml:space="preserve">        Date:  </w:t>
            </w:r>
            <w:r w:rsidR="009219DA">
              <w:rPr>
                <w:rFonts w:ascii="Times New Roman" w:hAnsi="Times New Roman"/>
                <w:bCs/>
                <w:sz w:val="22"/>
                <w:szCs w:val="22"/>
              </w:rPr>
              <w:t>0</w:t>
            </w:r>
            <w:r w:rsidR="00D11ED2">
              <w:rPr>
                <w:rFonts w:ascii="Times New Roman" w:hAnsi="Times New Roman"/>
                <w:bCs/>
                <w:sz w:val="22"/>
                <w:szCs w:val="22"/>
              </w:rPr>
              <w:t>7</w:t>
            </w:r>
            <w:r w:rsidR="00AE0CE6" w:rsidRPr="00E22CB0">
              <w:rPr>
                <w:rFonts w:ascii="Times New Roman" w:hAnsi="Times New Roman"/>
                <w:bCs/>
                <w:sz w:val="22"/>
                <w:szCs w:val="22"/>
              </w:rPr>
              <w:t>/</w:t>
            </w:r>
            <w:r w:rsidR="00977267">
              <w:rPr>
                <w:rFonts w:ascii="Times New Roman" w:hAnsi="Times New Roman"/>
                <w:bCs/>
                <w:sz w:val="22"/>
                <w:szCs w:val="22"/>
              </w:rPr>
              <w:t>0</w:t>
            </w:r>
            <w:r w:rsidR="00D11ED2">
              <w:rPr>
                <w:rFonts w:ascii="Times New Roman" w:hAnsi="Times New Roman"/>
                <w:bCs/>
                <w:sz w:val="22"/>
                <w:szCs w:val="22"/>
              </w:rPr>
              <w:t>4</w:t>
            </w:r>
            <w:r w:rsidR="007634D1">
              <w:rPr>
                <w:rFonts w:ascii="Times New Roman" w:hAnsi="Times New Roman"/>
                <w:bCs/>
                <w:sz w:val="22"/>
                <w:szCs w:val="22"/>
              </w:rPr>
              <w:t>/</w:t>
            </w:r>
            <w:r w:rsidR="00AE0CE6" w:rsidRPr="00E22CB0">
              <w:rPr>
                <w:rFonts w:ascii="Times New Roman" w:hAnsi="Times New Roman"/>
                <w:bCs/>
                <w:sz w:val="22"/>
                <w:szCs w:val="22"/>
              </w:rPr>
              <w:t>202</w:t>
            </w:r>
            <w:r w:rsidR="00977267">
              <w:rPr>
                <w:rFonts w:ascii="Times New Roman" w:hAnsi="Times New Roman"/>
                <w:bCs/>
                <w:sz w:val="22"/>
                <w:szCs w:val="22"/>
              </w:rPr>
              <w:t>6</w:t>
            </w:r>
          </w:p>
          <w:p w14:paraId="5E4BFFBC" w14:textId="77777777" w:rsidR="00AE0CE6" w:rsidRPr="004A2086" w:rsidRDefault="00AE0CE6" w:rsidP="004A2086">
            <w:pPr>
              <w:pStyle w:val="BBKCtable"/>
              <w:ind w:right="171"/>
              <w:jc w:val="both"/>
              <w:rPr>
                <w:rFonts w:ascii="Times New Roman" w:hAnsi="Times New Roman"/>
                <w:bCs/>
                <w:sz w:val="16"/>
                <w:szCs w:val="16"/>
              </w:rPr>
            </w:pPr>
          </w:p>
          <w:p w14:paraId="53CCC2A0" w14:textId="10CA0766" w:rsidR="002559E6" w:rsidRPr="00E22CB0" w:rsidRDefault="002559E6" w:rsidP="004A2086">
            <w:pPr>
              <w:pStyle w:val="BBKCtable"/>
              <w:ind w:right="171"/>
              <w:jc w:val="both"/>
              <w:rPr>
                <w:rFonts w:ascii="Times New Roman" w:hAnsi="Times New Roman"/>
                <w:bCs/>
                <w:sz w:val="22"/>
                <w:szCs w:val="22"/>
              </w:rPr>
            </w:pPr>
            <w:r w:rsidRPr="00E22CB0">
              <w:rPr>
                <w:rFonts w:ascii="Times New Roman" w:hAnsi="Times New Roman"/>
                <w:bCs/>
                <w:sz w:val="22"/>
                <w:szCs w:val="22"/>
              </w:rPr>
              <w:t xml:space="preserve">You </w:t>
            </w:r>
            <w:proofErr w:type="gramStart"/>
            <w:r w:rsidRPr="00E22CB0">
              <w:rPr>
                <w:rFonts w:ascii="Times New Roman" w:hAnsi="Times New Roman"/>
                <w:bCs/>
                <w:sz w:val="22"/>
                <w:szCs w:val="22"/>
              </w:rPr>
              <w:t xml:space="preserve">are hereby </w:t>
            </w:r>
            <w:r w:rsidR="005906DC" w:rsidRPr="00E22CB0">
              <w:rPr>
                <w:rFonts w:ascii="Times New Roman" w:hAnsi="Times New Roman"/>
                <w:bCs/>
                <w:noProof w:val="0"/>
                <w:sz w:val="22"/>
                <w:szCs w:val="22"/>
              </w:rPr>
              <w:t>summoned</w:t>
            </w:r>
            <w:proofErr w:type="gramEnd"/>
            <w:r w:rsidR="00746BEB" w:rsidRPr="00E22CB0">
              <w:rPr>
                <w:rFonts w:ascii="Times New Roman" w:hAnsi="Times New Roman"/>
                <w:bCs/>
                <w:sz w:val="22"/>
                <w:szCs w:val="22"/>
              </w:rPr>
              <w:t xml:space="preserve"> to attend the </w:t>
            </w:r>
            <w:r w:rsidR="00CB023A" w:rsidRPr="00E22CB0">
              <w:rPr>
                <w:rFonts w:ascii="Times New Roman" w:hAnsi="Times New Roman"/>
                <w:bCs/>
                <w:sz w:val="22"/>
                <w:szCs w:val="22"/>
              </w:rPr>
              <w:t xml:space="preserve">Ordinary </w:t>
            </w:r>
            <w:r w:rsidRPr="00E22CB0">
              <w:rPr>
                <w:rFonts w:ascii="Times New Roman" w:hAnsi="Times New Roman"/>
                <w:bCs/>
                <w:sz w:val="22"/>
                <w:szCs w:val="22"/>
              </w:rPr>
              <w:t>Mee</w:t>
            </w:r>
            <w:r w:rsidR="003A3DC9" w:rsidRPr="00E22CB0">
              <w:rPr>
                <w:rFonts w:ascii="Times New Roman" w:hAnsi="Times New Roman"/>
                <w:bCs/>
                <w:sz w:val="22"/>
                <w:szCs w:val="22"/>
              </w:rPr>
              <w:t>ting of the Council to be held</w:t>
            </w:r>
            <w:r w:rsidR="00EA5486" w:rsidRPr="00E22CB0">
              <w:rPr>
                <w:rFonts w:ascii="Times New Roman" w:hAnsi="Times New Roman"/>
                <w:bCs/>
                <w:sz w:val="22"/>
                <w:szCs w:val="22"/>
              </w:rPr>
              <w:t xml:space="preserve"> </w:t>
            </w:r>
            <w:r w:rsidRPr="00E22CB0">
              <w:rPr>
                <w:rFonts w:ascii="Times New Roman" w:hAnsi="Times New Roman"/>
                <w:bCs/>
                <w:sz w:val="22"/>
                <w:szCs w:val="22"/>
              </w:rPr>
              <w:t xml:space="preserve">on </w:t>
            </w:r>
            <w:r w:rsidRPr="00E22CB0">
              <w:rPr>
                <w:rFonts w:ascii="Times New Roman" w:hAnsi="Times New Roman"/>
                <w:b/>
                <w:sz w:val="22"/>
                <w:szCs w:val="22"/>
              </w:rPr>
              <w:t>Tuesday</w:t>
            </w:r>
            <w:r w:rsidR="002E7556" w:rsidRPr="00E22CB0">
              <w:rPr>
                <w:rFonts w:ascii="Times New Roman" w:hAnsi="Times New Roman"/>
                <w:b/>
                <w:sz w:val="22"/>
                <w:szCs w:val="22"/>
              </w:rPr>
              <w:t xml:space="preserve"> </w:t>
            </w:r>
            <w:r w:rsidR="00977267">
              <w:rPr>
                <w:rFonts w:ascii="Times New Roman" w:hAnsi="Times New Roman"/>
                <w:b/>
                <w:sz w:val="22"/>
                <w:szCs w:val="22"/>
              </w:rPr>
              <w:t>1</w:t>
            </w:r>
            <w:r w:rsidR="00D11ED2">
              <w:rPr>
                <w:rFonts w:ascii="Times New Roman" w:hAnsi="Times New Roman"/>
                <w:b/>
                <w:sz w:val="22"/>
                <w:szCs w:val="22"/>
              </w:rPr>
              <w:t>4</w:t>
            </w:r>
            <w:r w:rsidR="00D11ED2" w:rsidRPr="00D11ED2">
              <w:rPr>
                <w:rFonts w:ascii="Times New Roman" w:hAnsi="Times New Roman"/>
                <w:b/>
                <w:sz w:val="22"/>
                <w:szCs w:val="22"/>
                <w:vertAlign w:val="superscript"/>
              </w:rPr>
              <w:t>th</w:t>
            </w:r>
            <w:r w:rsidR="00D11ED2">
              <w:rPr>
                <w:rFonts w:ascii="Times New Roman" w:hAnsi="Times New Roman"/>
                <w:b/>
                <w:sz w:val="22"/>
                <w:szCs w:val="22"/>
              </w:rPr>
              <w:t xml:space="preserve"> April</w:t>
            </w:r>
            <w:r w:rsidR="00977267">
              <w:rPr>
                <w:rFonts w:ascii="Times New Roman" w:hAnsi="Times New Roman"/>
                <w:b/>
                <w:sz w:val="22"/>
                <w:szCs w:val="22"/>
              </w:rPr>
              <w:t xml:space="preserve"> </w:t>
            </w:r>
            <w:r w:rsidR="000D5E98" w:rsidRPr="00E22CB0">
              <w:rPr>
                <w:rFonts w:ascii="Times New Roman" w:hAnsi="Times New Roman"/>
                <w:b/>
                <w:sz w:val="22"/>
                <w:szCs w:val="22"/>
              </w:rPr>
              <w:t xml:space="preserve"> 202</w:t>
            </w:r>
            <w:r w:rsidR="00977267">
              <w:rPr>
                <w:rFonts w:ascii="Times New Roman" w:hAnsi="Times New Roman"/>
                <w:b/>
                <w:sz w:val="22"/>
                <w:szCs w:val="22"/>
              </w:rPr>
              <w:t>6</w:t>
            </w:r>
            <w:r w:rsidR="000A3AA6" w:rsidRPr="00E22CB0">
              <w:rPr>
                <w:rFonts w:ascii="Times New Roman" w:hAnsi="Times New Roman"/>
                <w:b/>
                <w:sz w:val="22"/>
                <w:szCs w:val="22"/>
              </w:rPr>
              <w:t xml:space="preserve"> </w:t>
            </w:r>
            <w:r w:rsidRPr="00E22CB0">
              <w:rPr>
                <w:rFonts w:ascii="Times New Roman" w:hAnsi="Times New Roman"/>
                <w:b/>
                <w:sz w:val="22"/>
                <w:szCs w:val="22"/>
              </w:rPr>
              <w:t>at 7.</w:t>
            </w:r>
            <w:r w:rsidR="00D11ED2">
              <w:rPr>
                <w:rFonts w:ascii="Times New Roman" w:hAnsi="Times New Roman"/>
                <w:b/>
                <w:sz w:val="22"/>
                <w:szCs w:val="22"/>
              </w:rPr>
              <w:t>0</w:t>
            </w:r>
            <w:r w:rsidRPr="00E22CB0">
              <w:rPr>
                <w:rFonts w:ascii="Times New Roman" w:hAnsi="Times New Roman"/>
                <w:b/>
                <w:sz w:val="22"/>
                <w:szCs w:val="22"/>
              </w:rPr>
              <w:t>0pm</w:t>
            </w:r>
            <w:r w:rsidRPr="00E22CB0">
              <w:rPr>
                <w:rFonts w:ascii="Times New Roman" w:hAnsi="Times New Roman"/>
                <w:bCs/>
                <w:sz w:val="22"/>
                <w:szCs w:val="22"/>
              </w:rPr>
              <w:t xml:space="preserve"> </w:t>
            </w:r>
            <w:r w:rsidR="00EA5486" w:rsidRPr="00E22CB0">
              <w:rPr>
                <w:rFonts w:ascii="Times New Roman" w:hAnsi="Times New Roman"/>
                <w:bCs/>
                <w:sz w:val="22"/>
                <w:szCs w:val="22"/>
              </w:rPr>
              <w:t xml:space="preserve">in </w:t>
            </w:r>
            <w:r w:rsidR="001173CE" w:rsidRPr="00E22CB0">
              <w:rPr>
                <w:rFonts w:ascii="Times New Roman" w:hAnsi="Times New Roman"/>
                <w:bCs/>
                <w:sz w:val="22"/>
                <w:szCs w:val="22"/>
              </w:rPr>
              <w:t xml:space="preserve">Toddington </w:t>
            </w:r>
            <w:r w:rsidR="00EA5486" w:rsidRPr="00E22CB0">
              <w:rPr>
                <w:rFonts w:ascii="Times New Roman" w:hAnsi="Times New Roman"/>
                <w:bCs/>
                <w:sz w:val="22"/>
                <w:szCs w:val="22"/>
              </w:rPr>
              <w:t>Village Hall</w:t>
            </w:r>
            <w:r w:rsidR="00B72E31" w:rsidRPr="00E22CB0">
              <w:rPr>
                <w:rFonts w:ascii="Times New Roman" w:hAnsi="Times New Roman"/>
                <w:bCs/>
                <w:sz w:val="22"/>
                <w:szCs w:val="22"/>
              </w:rPr>
              <w:t>,</w:t>
            </w:r>
            <w:r w:rsidR="00EA5486" w:rsidRPr="00E22CB0">
              <w:rPr>
                <w:rFonts w:ascii="Times New Roman" w:hAnsi="Times New Roman"/>
                <w:bCs/>
                <w:sz w:val="22"/>
                <w:szCs w:val="22"/>
              </w:rPr>
              <w:t xml:space="preserve"> Leighton Road</w:t>
            </w:r>
            <w:r w:rsidR="001173CE" w:rsidRPr="00E22CB0">
              <w:rPr>
                <w:rFonts w:ascii="Times New Roman" w:hAnsi="Times New Roman"/>
                <w:bCs/>
                <w:sz w:val="22"/>
                <w:szCs w:val="22"/>
              </w:rPr>
              <w:t>,</w:t>
            </w:r>
            <w:r w:rsidR="002E7556" w:rsidRPr="00E22CB0">
              <w:rPr>
                <w:rFonts w:ascii="Times New Roman" w:hAnsi="Times New Roman"/>
                <w:bCs/>
                <w:sz w:val="22"/>
                <w:szCs w:val="22"/>
              </w:rPr>
              <w:t xml:space="preserve"> Toddington</w:t>
            </w:r>
            <w:r w:rsidR="00EA5486" w:rsidRPr="00E22CB0">
              <w:rPr>
                <w:rFonts w:ascii="Times New Roman" w:hAnsi="Times New Roman"/>
                <w:bCs/>
                <w:sz w:val="22"/>
                <w:szCs w:val="22"/>
              </w:rPr>
              <w:t xml:space="preserve"> </w:t>
            </w:r>
            <w:r w:rsidRPr="00E22CB0">
              <w:rPr>
                <w:rFonts w:ascii="Times New Roman" w:hAnsi="Times New Roman"/>
                <w:bCs/>
                <w:sz w:val="22"/>
                <w:szCs w:val="22"/>
              </w:rPr>
              <w:t xml:space="preserve">for the purpose of transacting the following business.  Press and Public are welcome to attend, but may be required to leave the meeting if a special or confidential matter is to be discussed. </w:t>
            </w:r>
          </w:p>
          <w:p w14:paraId="2D56F4A5" w14:textId="77777777" w:rsidR="00060EA0" w:rsidRPr="004A2086" w:rsidRDefault="00060EA0" w:rsidP="004A2086">
            <w:pPr>
              <w:pStyle w:val="BBKCtable"/>
              <w:ind w:right="171"/>
              <w:jc w:val="both"/>
              <w:rPr>
                <w:rFonts w:ascii="Dreaming Outloud Script Pro" w:hAnsi="Dreaming Outloud Script Pro" w:cs="Dreaming Outloud Script Pro"/>
                <w:bCs/>
                <w:sz w:val="10"/>
                <w:szCs w:val="10"/>
              </w:rPr>
            </w:pPr>
          </w:p>
          <w:p w14:paraId="3C5ABC6B" w14:textId="40DB04E1" w:rsidR="00441C09" w:rsidRPr="00060EA0" w:rsidRDefault="00060EA0" w:rsidP="004A2086">
            <w:pPr>
              <w:pStyle w:val="BBKCtable"/>
              <w:ind w:right="171"/>
              <w:jc w:val="both"/>
              <w:rPr>
                <w:rFonts w:ascii="Dreaming Outloud Script Pro" w:hAnsi="Dreaming Outloud Script Pro" w:cs="Dreaming Outloud Script Pro"/>
                <w:bCs/>
                <w:sz w:val="22"/>
                <w:szCs w:val="22"/>
              </w:rPr>
            </w:pPr>
            <w:r w:rsidRPr="00060EA0">
              <w:rPr>
                <w:rFonts w:ascii="Dreaming Outloud Script Pro" w:hAnsi="Dreaming Outloud Script Pro" w:cs="Dreaming Outloud Script Pro"/>
                <w:bCs/>
                <w:sz w:val="22"/>
                <w:szCs w:val="22"/>
              </w:rPr>
              <w:t>Nicola Evans</w:t>
            </w:r>
          </w:p>
          <w:p w14:paraId="7153486B" w14:textId="05A178F1" w:rsidR="002559E6" w:rsidRPr="00E22CB0" w:rsidRDefault="00FF4607" w:rsidP="004A2086">
            <w:pPr>
              <w:pStyle w:val="BBKCtable"/>
              <w:ind w:right="171"/>
              <w:jc w:val="both"/>
              <w:rPr>
                <w:rFonts w:ascii="Times New Roman" w:hAnsi="Times New Roman"/>
                <w:bCs/>
                <w:noProof w:val="0"/>
                <w:sz w:val="22"/>
                <w:szCs w:val="22"/>
              </w:rPr>
            </w:pPr>
            <w:r>
              <w:rPr>
                <w:rFonts w:ascii="Times New Roman" w:hAnsi="Times New Roman"/>
                <w:bCs/>
                <w:sz w:val="22"/>
                <w:szCs w:val="22"/>
              </w:rPr>
              <w:t>Nicola Evans,</w:t>
            </w:r>
            <w:r w:rsidR="002559E6" w:rsidRPr="00D51AC8">
              <w:rPr>
                <w:rFonts w:ascii="Times New Roman" w:hAnsi="Times New Roman"/>
                <w:bCs/>
                <w:sz w:val="22"/>
                <w:szCs w:val="22"/>
              </w:rPr>
              <w:t xml:space="preserve"> Cle</w:t>
            </w:r>
            <w:r w:rsidR="001D5064" w:rsidRPr="00D51AC8">
              <w:rPr>
                <w:rFonts w:ascii="Times New Roman" w:hAnsi="Times New Roman"/>
                <w:bCs/>
                <w:sz w:val="22"/>
                <w:szCs w:val="22"/>
              </w:rPr>
              <w:t>rk to the Council</w:t>
            </w:r>
          </w:p>
        </w:tc>
      </w:tr>
    </w:tbl>
    <w:p w14:paraId="6EBA82E5" w14:textId="77777777" w:rsidR="00A84FC9" w:rsidRDefault="00A84FC9" w:rsidP="00A84FC9">
      <w:pPr>
        <w:pStyle w:val="BBKCtable"/>
        <w:ind w:right="424"/>
        <w:jc w:val="both"/>
        <w:rPr>
          <w:rFonts w:ascii="Times New Roman" w:hAnsi="Times New Roman"/>
          <w:noProof w:val="0"/>
          <w:sz w:val="22"/>
          <w:szCs w:val="22"/>
        </w:rPr>
      </w:pPr>
    </w:p>
    <w:p w14:paraId="684F55D1" w14:textId="408B9B4E" w:rsidR="000C05C5" w:rsidRPr="00EC505F" w:rsidRDefault="00EB6546" w:rsidP="007F78D8">
      <w:pPr>
        <w:pStyle w:val="BBKCtable"/>
        <w:numPr>
          <w:ilvl w:val="0"/>
          <w:numId w:val="1"/>
        </w:numPr>
        <w:tabs>
          <w:tab w:val="left" w:pos="567"/>
        </w:tabs>
        <w:ind w:left="0" w:right="424" w:firstLine="0"/>
        <w:jc w:val="both"/>
        <w:rPr>
          <w:rFonts w:ascii="Times New Roman" w:hAnsi="Times New Roman"/>
          <w:noProof w:val="0"/>
          <w:sz w:val="22"/>
          <w:szCs w:val="22"/>
        </w:rPr>
      </w:pPr>
      <w:r w:rsidRPr="00E22CB0">
        <w:rPr>
          <w:rFonts w:ascii="Times New Roman" w:hAnsi="Times New Roman"/>
          <w:b/>
          <w:bCs/>
          <w:noProof w:val="0"/>
          <w:sz w:val="22"/>
          <w:szCs w:val="22"/>
        </w:rPr>
        <w:t>To receive a</w:t>
      </w:r>
      <w:r w:rsidR="002559E6" w:rsidRPr="00E22CB0">
        <w:rPr>
          <w:rFonts w:ascii="Times New Roman" w:hAnsi="Times New Roman"/>
          <w:b/>
          <w:bCs/>
          <w:noProof w:val="0"/>
          <w:sz w:val="22"/>
          <w:szCs w:val="22"/>
        </w:rPr>
        <w:t>pologies for absence</w:t>
      </w:r>
      <w:r w:rsidR="00D263F5" w:rsidRPr="00E22CB0">
        <w:rPr>
          <w:rFonts w:ascii="Times New Roman" w:hAnsi="Times New Roman"/>
          <w:b/>
          <w:bCs/>
          <w:noProof w:val="0"/>
          <w:sz w:val="22"/>
          <w:szCs w:val="22"/>
        </w:rPr>
        <w:t xml:space="preserve"> </w:t>
      </w:r>
      <w:r w:rsidR="00CD42F6" w:rsidRPr="00E22CB0">
        <w:rPr>
          <w:rFonts w:ascii="Times New Roman" w:hAnsi="Times New Roman"/>
          <w:noProof w:val="0"/>
          <w:sz w:val="22"/>
          <w:szCs w:val="22"/>
        </w:rPr>
        <w:t xml:space="preserve">– </w:t>
      </w:r>
      <w:r w:rsidR="00CD42F6" w:rsidRPr="00E22CB0">
        <w:rPr>
          <w:rFonts w:ascii="Times New Roman" w:hAnsi="Times New Roman"/>
          <w:noProof w:val="0"/>
          <w:color w:val="4472C4" w:themeColor="accent1"/>
          <w:sz w:val="22"/>
          <w:szCs w:val="22"/>
        </w:rPr>
        <w:t>Local Government Act 1972 s85 (1)</w:t>
      </w:r>
    </w:p>
    <w:p w14:paraId="189C3920" w14:textId="77777777" w:rsidR="008C108D" w:rsidRPr="00780D71" w:rsidRDefault="008C108D" w:rsidP="005E7FFE">
      <w:pPr>
        <w:pStyle w:val="BBKCtable"/>
        <w:tabs>
          <w:tab w:val="left" w:pos="567"/>
        </w:tabs>
        <w:ind w:right="424"/>
        <w:jc w:val="both"/>
        <w:rPr>
          <w:rFonts w:ascii="Times New Roman" w:hAnsi="Times New Roman"/>
          <w:noProof w:val="0"/>
          <w:sz w:val="22"/>
          <w:szCs w:val="22"/>
        </w:rPr>
      </w:pPr>
    </w:p>
    <w:p w14:paraId="39656FC4" w14:textId="3C1287DB" w:rsidR="002559E6" w:rsidRPr="000728A2" w:rsidRDefault="00660998" w:rsidP="005E7FFE">
      <w:pPr>
        <w:pStyle w:val="BBKCtable"/>
        <w:tabs>
          <w:tab w:val="left" w:pos="567"/>
        </w:tabs>
        <w:ind w:left="567" w:right="424" w:hanging="567"/>
        <w:jc w:val="both"/>
        <w:rPr>
          <w:rFonts w:ascii="Times New Roman" w:hAnsi="Times New Roman"/>
          <w:noProof w:val="0"/>
          <w:color w:val="4472C4"/>
          <w:sz w:val="22"/>
          <w:szCs w:val="22"/>
        </w:rPr>
      </w:pPr>
      <w:r>
        <w:rPr>
          <w:rFonts w:ascii="Times New Roman" w:hAnsi="Times New Roman"/>
          <w:b/>
          <w:bCs/>
          <w:noProof w:val="0"/>
          <w:sz w:val="22"/>
          <w:szCs w:val="22"/>
        </w:rPr>
        <w:t>2</w:t>
      </w:r>
      <w:r w:rsidR="00F342CD" w:rsidRPr="000728A2">
        <w:rPr>
          <w:rFonts w:ascii="Times New Roman" w:hAnsi="Times New Roman"/>
          <w:noProof w:val="0"/>
          <w:sz w:val="22"/>
          <w:szCs w:val="22"/>
        </w:rPr>
        <w:tab/>
      </w:r>
      <w:r w:rsidR="00881896" w:rsidRPr="000728A2">
        <w:rPr>
          <w:rFonts w:ascii="Times New Roman" w:hAnsi="Times New Roman"/>
          <w:b/>
          <w:bCs/>
          <w:noProof w:val="0"/>
          <w:sz w:val="22"/>
          <w:szCs w:val="22"/>
        </w:rPr>
        <w:t>To receiv</w:t>
      </w:r>
      <w:r w:rsidR="00924BA1" w:rsidRPr="000728A2">
        <w:rPr>
          <w:rFonts w:ascii="Times New Roman" w:hAnsi="Times New Roman"/>
          <w:b/>
          <w:bCs/>
          <w:noProof w:val="0"/>
          <w:sz w:val="22"/>
          <w:szCs w:val="22"/>
        </w:rPr>
        <w:t>e d</w:t>
      </w:r>
      <w:r w:rsidR="00587A3F" w:rsidRPr="000728A2">
        <w:rPr>
          <w:rFonts w:ascii="Times New Roman" w:hAnsi="Times New Roman"/>
          <w:b/>
          <w:bCs/>
          <w:noProof w:val="0"/>
          <w:sz w:val="22"/>
          <w:szCs w:val="22"/>
        </w:rPr>
        <w:t>eclarations of i</w:t>
      </w:r>
      <w:r w:rsidR="002559E6" w:rsidRPr="000728A2">
        <w:rPr>
          <w:rFonts w:ascii="Times New Roman" w:hAnsi="Times New Roman"/>
          <w:b/>
          <w:bCs/>
          <w:noProof w:val="0"/>
          <w:sz w:val="22"/>
          <w:szCs w:val="22"/>
        </w:rPr>
        <w:t>n</w:t>
      </w:r>
      <w:r w:rsidR="00587A3F" w:rsidRPr="000728A2">
        <w:rPr>
          <w:rFonts w:ascii="Times New Roman" w:hAnsi="Times New Roman"/>
          <w:b/>
          <w:bCs/>
          <w:noProof w:val="0"/>
          <w:sz w:val="22"/>
          <w:szCs w:val="22"/>
        </w:rPr>
        <w:t xml:space="preserve">terest concerning items on the </w:t>
      </w:r>
      <w:r w:rsidR="005657F7" w:rsidRPr="000728A2">
        <w:rPr>
          <w:rFonts w:ascii="Times New Roman" w:hAnsi="Times New Roman"/>
          <w:b/>
          <w:bCs/>
          <w:noProof w:val="0"/>
          <w:sz w:val="22"/>
          <w:szCs w:val="22"/>
        </w:rPr>
        <w:t>agenda</w:t>
      </w:r>
      <w:r w:rsidR="007F0F2F" w:rsidRPr="000728A2">
        <w:rPr>
          <w:rFonts w:ascii="Times New Roman" w:hAnsi="Times New Roman"/>
          <w:noProof w:val="0"/>
          <w:sz w:val="22"/>
          <w:szCs w:val="22"/>
        </w:rPr>
        <w:t xml:space="preserve"> </w:t>
      </w:r>
      <w:r w:rsidR="00713AFE" w:rsidRPr="000728A2">
        <w:rPr>
          <w:rFonts w:ascii="Times New Roman" w:hAnsi="Times New Roman"/>
          <w:noProof w:val="0"/>
          <w:sz w:val="22"/>
          <w:szCs w:val="22"/>
        </w:rPr>
        <w:t xml:space="preserve">- </w:t>
      </w:r>
      <w:r w:rsidR="007F0F2F" w:rsidRPr="000728A2">
        <w:rPr>
          <w:rFonts w:ascii="Times New Roman" w:hAnsi="Times New Roman"/>
          <w:noProof w:val="0"/>
          <w:color w:val="4472C4"/>
          <w:sz w:val="22"/>
          <w:szCs w:val="22"/>
        </w:rPr>
        <w:t>Localism Act 2011 C7 s31 and localism act 20</w:t>
      </w:r>
      <w:r w:rsidR="00713AFE" w:rsidRPr="000728A2">
        <w:rPr>
          <w:rFonts w:ascii="Times New Roman" w:hAnsi="Times New Roman"/>
          <w:noProof w:val="0"/>
          <w:color w:val="4472C4"/>
          <w:sz w:val="22"/>
          <w:szCs w:val="22"/>
        </w:rPr>
        <w:t xml:space="preserve">11 C7 </w:t>
      </w:r>
      <w:proofErr w:type="gramStart"/>
      <w:r w:rsidR="00A073B4" w:rsidRPr="000728A2">
        <w:rPr>
          <w:rFonts w:ascii="Times New Roman" w:hAnsi="Times New Roman"/>
          <w:noProof w:val="0"/>
          <w:color w:val="4472C4"/>
          <w:sz w:val="22"/>
          <w:szCs w:val="22"/>
        </w:rPr>
        <w:t>s</w:t>
      </w:r>
      <w:r w:rsidR="00713AFE" w:rsidRPr="000728A2">
        <w:rPr>
          <w:rFonts w:ascii="Times New Roman" w:hAnsi="Times New Roman"/>
          <w:noProof w:val="0"/>
          <w:color w:val="4472C4"/>
          <w:sz w:val="22"/>
          <w:szCs w:val="22"/>
        </w:rPr>
        <w:t>33</w:t>
      </w:r>
      <w:proofErr w:type="gramEnd"/>
    </w:p>
    <w:p w14:paraId="037D7678" w14:textId="77777777" w:rsidR="00F63AB1" w:rsidRPr="00780D71" w:rsidRDefault="00F63AB1" w:rsidP="005E7FFE">
      <w:pPr>
        <w:pStyle w:val="BBKCtable"/>
        <w:tabs>
          <w:tab w:val="left" w:pos="567"/>
          <w:tab w:val="right" w:pos="2694"/>
        </w:tabs>
        <w:ind w:right="424"/>
        <w:jc w:val="both"/>
        <w:rPr>
          <w:rFonts w:ascii="Times New Roman" w:hAnsi="Times New Roman"/>
          <w:noProof w:val="0"/>
          <w:sz w:val="22"/>
          <w:szCs w:val="22"/>
        </w:rPr>
      </w:pPr>
    </w:p>
    <w:p w14:paraId="7F3678E9" w14:textId="617FFEB5" w:rsidR="002559E6" w:rsidRPr="000728A2" w:rsidRDefault="00660998" w:rsidP="005E7FFE">
      <w:pPr>
        <w:pStyle w:val="BBKCtable"/>
        <w:tabs>
          <w:tab w:val="left" w:pos="567"/>
          <w:tab w:val="right" w:pos="2694"/>
        </w:tabs>
        <w:ind w:left="567" w:right="424" w:hanging="567"/>
        <w:jc w:val="both"/>
        <w:rPr>
          <w:rFonts w:ascii="Times New Roman" w:hAnsi="Times New Roman"/>
          <w:noProof w:val="0"/>
          <w:color w:val="4472C4"/>
          <w:sz w:val="22"/>
          <w:szCs w:val="22"/>
        </w:rPr>
      </w:pPr>
      <w:r>
        <w:rPr>
          <w:rFonts w:ascii="Times New Roman" w:hAnsi="Times New Roman"/>
          <w:b/>
          <w:bCs/>
          <w:noProof w:val="0"/>
          <w:sz w:val="22"/>
          <w:szCs w:val="22"/>
        </w:rPr>
        <w:t>3</w:t>
      </w:r>
      <w:r w:rsidR="00F342CD" w:rsidRPr="000728A2">
        <w:rPr>
          <w:rFonts w:ascii="Times New Roman" w:hAnsi="Times New Roman"/>
          <w:noProof w:val="0"/>
          <w:sz w:val="22"/>
          <w:szCs w:val="22"/>
        </w:rPr>
        <w:tab/>
      </w:r>
      <w:r w:rsidR="002559E6" w:rsidRPr="000728A2">
        <w:rPr>
          <w:rFonts w:ascii="Times New Roman" w:hAnsi="Times New Roman"/>
          <w:b/>
          <w:bCs/>
          <w:noProof w:val="0"/>
          <w:sz w:val="22"/>
          <w:szCs w:val="22"/>
        </w:rPr>
        <w:t xml:space="preserve">To Approve </w:t>
      </w:r>
      <w:r w:rsidR="00713AFE" w:rsidRPr="000728A2">
        <w:rPr>
          <w:rFonts w:ascii="Times New Roman" w:hAnsi="Times New Roman"/>
          <w:b/>
          <w:bCs/>
          <w:noProof w:val="0"/>
          <w:sz w:val="22"/>
          <w:szCs w:val="22"/>
        </w:rPr>
        <w:t>ac</w:t>
      </w:r>
      <w:r w:rsidR="00AF12AA" w:rsidRPr="000728A2">
        <w:rPr>
          <w:rFonts w:ascii="Times New Roman" w:hAnsi="Times New Roman"/>
          <w:b/>
          <w:bCs/>
          <w:noProof w:val="0"/>
          <w:sz w:val="22"/>
          <w:szCs w:val="22"/>
        </w:rPr>
        <w:t xml:space="preserve">curacy of the </w:t>
      </w:r>
      <w:r w:rsidR="0075184F" w:rsidRPr="000728A2">
        <w:rPr>
          <w:rFonts w:ascii="Times New Roman" w:hAnsi="Times New Roman"/>
          <w:b/>
          <w:bCs/>
          <w:noProof w:val="0"/>
          <w:sz w:val="22"/>
          <w:szCs w:val="22"/>
        </w:rPr>
        <w:t>D</w:t>
      </w:r>
      <w:r w:rsidR="002F0460" w:rsidRPr="000728A2">
        <w:rPr>
          <w:rFonts w:ascii="Times New Roman" w:hAnsi="Times New Roman"/>
          <w:b/>
          <w:bCs/>
          <w:noProof w:val="0"/>
          <w:sz w:val="22"/>
          <w:szCs w:val="22"/>
        </w:rPr>
        <w:t xml:space="preserve">raft </w:t>
      </w:r>
      <w:r w:rsidR="0075184F" w:rsidRPr="000728A2">
        <w:rPr>
          <w:rFonts w:ascii="Times New Roman" w:hAnsi="Times New Roman"/>
          <w:b/>
          <w:bCs/>
          <w:noProof w:val="0"/>
          <w:sz w:val="22"/>
          <w:szCs w:val="22"/>
        </w:rPr>
        <w:t>M</w:t>
      </w:r>
      <w:r w:rsidR="002F0460" w:rsidRPr="000728A2">
        <w:rPr>
          <w:rFonts w:ascii="Times New Roman" w:hAnsi="Times New Roman"/>
          <w:b/>
          <w:bCs/>
          <w:noProof w:val="0"/>
          <w:sz w:val="22"/>
          <w:szCs w:val="22"/>
        </w:rPr>
        <w:t>inutes</w:t>
      </w:r>
      <w:r w:rsidR="00924BA1" w:rsidRPr="000728A2">
        <w:rPr>
          <w:rFonts w:ascii="Times New Roman" w:hAnsi="Times New Roman"/>
          <w:noProof w:val="0"/>
          <w:sz w:val="22"/>
          <w:szCs w:val="22"/>
        </w:rPr>
        <w:t xml:space="preserve"> of the </w:t>
      </w:r>
      <w:r w:rsidR="00AF12AA" w:rsidRPr="000728A2">
        <w:rPr>
          <w:rFonts w:ascii="Times New Roman" w:hAnsi="Times New Roman"/>
          <w:noProof w:val="0"/>
          <w:sz w:val="22"/>
          <w:szCs w:val="22"/>
        </w:rPr>
        <w:t xml:space="preserve">last </w:t>
      </w:r>
      <w:r w:rsidR="00A571F5">
        <w:rPr>
          <w:rFonts w:ascii="Times New Roman" w:hAnsi="Times New Roman"/>
          <w:noProof w:val="0"/>
          <w:sz w:val="22"/>
          <w:szCs w:val="22"/>
        </w:rPr>
        <w:t>ordinary</w:t>
      </w:r>
      <w:r w:rsidR="00096A9D">
        <w:rPr>
          <w:rFonts w:ascii="Times New Roman" w:hAnsi="Times New Roman"/>
          <w:noProof w:val="0"/>
          <w:sz w:val="22"/>
          <w:szCs w:val="22"/>
        </w:rPr>
        <w:t xml:space="preserve"> </w:t>
      </w:r>
      <w:r w:rsidR="00924BA1" w:rsidRPr="000728A2">
        <w:rPr>
          <w:rFonts w:ascii="Times New Roman" w:hAnsi="Times New Roman"/>
          <w:noProof w:val="0"/>
          <w:sz w:val="22"/>
          <w:szCs w:val="22"/>
        </w:rPr>
        <w:t xml:space="preserve">Meeting held on </w:t>
      </w:r>
      <w:r w:rsidR="007634D1">
        <w:rPr>
          <w:rFonts w:ascii="Times New Roman" w:hAnsi="Times New Roman"/>
          <w:noProof w:val="0"/>
          <w:sz w:val="22"/>
          <w:szCs w:val="22"/>
        </w:rPr>
        <w:t xml:space="preserve">Tuesday </w:t>
      </w:r>
      <w:r w:rsidR="0084390B">
        <w:rPr>
          <w:rFonts w:ascii="Times New Roman" w:hAnsi="Times New Roman"/>
          <w:noProof w:val="0"/>
          <w:sz w:val="22"/>
          <w:szCs w:val="22"/>
        </w:rPr>
        <w:t>1</w:t>
      </w:r>
      <w:r w:rsidR="00A004D6">
        <w:rPr>
          <w:rFonts w:ascii="Times New Roman" w:hAnsi="Times New Roman"/>
          <w:noProof w:val="0"/>
          <w:sz w:val="22"/>
          <w:szCs w:val="22"/>
        </w:rPr>
        <w:t>0</w:t>
      </w:r>
      <w:r w:rsidR="00A004D6" w:rsidRPr="00A004D6">
        <w:rPr>
          <w:rFonts w:ascii="Times New Roman" w:hAnsi="Times New Roman"/>
          <w:noProof w:val="0"/>
          <w:sz w:val="22"/>
          <w:szCs w:val="22"/>
          <w:vertAlign w:val="superscript"/>
        </w:rPr>
        <w:t>th</w:t>
      </w:r>
      <w:r w:rsidR="00A004D6">
        <w:rPr>
          <w:rFonts w:ascii="Times New Roman" w:hAnsi="Times New Roman"/>
          <w:noProof w:val="0"/>
          <w:sz w:val="22"/>
          <w:szCs w:val="22"/>
        </w:rPr>
        <w:t xml:space="preserve"> </w:t>
      </w:r>
      <w:r w:rsidR="00D11ED2">
        <w:rPr>
          <w:rFonts w:ascii="Times New Roman" w:hAnsi="Times New Roman"/>
          <w:noProof w:val="0"/>
          <w:sz w:val="22"/>
          <w:szCs w:val="22"/>
        </w:rPr>
        <w:t>March</w:t>
      </w:r>
      <w:r w:rsidR="007634D1">
        <w:rPr>
          <w:rFonts w:ascii="Times New Roman" w:hAnsi="Times New Roman"/>
          <w:noProof w:val="0"/>
          <w:sz w:val="22"/>
          <w:szCs w:val="22"/>
        </w:rPr>
        <w:t xml:space="preserve"> </w:t>
      </w:r>
      <w:r w:rsidR="00EC1758">
        <w:rPr>
          <w:rFonts w:ascii="Times New Roman" w:hAnsi="Times New Roman"/>
          <w:noProof w:val="0"/>
          <w:sz w:val="22"/>
          <w:szCs w:val="22"/>
        </w:rPr>
        <w:t>202</w:t>
      </w:r>
      <w:r w:rsidR="009849AA">
        <w:rPr>
          <w:rFonts w:ascii="Times New Roman" w:hAnsi="Times New Roman"/>
          <w:noProof w:val="0"/>
          <w:sz w:val="22"/>
          <w:szCs w:val="22"/>
        </w:rPr>
        <w:t>6</w:t>
      </w:r>
      <w:r w:rsidR="00195541" w:rsidRPr="000728A2">
        <w:rPr>
          <w:rFonts w:ascii="Times New Roman" w:hAnsi="Times New Roman"/>
          <w:noProof w:val="0"/>
          <w:sz w:val="22"/>
          <w:szCs w:val="22"/>
        </w:rPr>
        <w:t xml:space="preserve"> –</w:t>
      </w:r>
      <w:r w:rsidR="0034081F">
        <w:rPr>
          <w:rFonts w:ascii="Times New Roman" w:hAnsi="Times New Roman"/>
          <w:noProof w:val="0"/>
          <w:sz w:val="22"/>
          <w:szCs w:val="22"/>
        </w:rPr>
        <w:t xml:space="preserve"> </w:t>
      </w:r>
      <w:r w:rsidR="00195541" w:rsidRPr="000728A2">
        <w:rPr>
          <w:rFonts w:ascii="Times New Roman" w:hAnsi="Times New Roman"/>
          <w:noProof w:val="0"/>
          <w:color w:val="4472C4"/>
          <w:sz w:val="22"/>
          <w:szCs w:val="22"/>
        </w:rPr>
        <w:t xml:space="preserve">Local government Act 1972 Sch12, part V1 </w:t>
      </w:r>
      <w:r w:rsidR="0086636F" w:rsidRPr="000728A2">
        <w:rPr>
          <w:rFonts w:ascii="Times New Roman" w:hAnsi="Times New Roman"/>
          <w:noProof w:val="0"/>
          <w:color w:val="4472C4"/>
          <w:sz w:val="22"/>
          <w:szCs w:val="22"/>
        </w:rPr>
        <w:t>41 (1)</w:t>
      </w:r>
    </w:p>
    <w:p w14:paraId="67C97FFF" w14:textId="77777777" w:rsidR="00F63AB1" w:rsidRPr="000728A2" w:rsidRDefault="00F63AB1" w:rsidP="005E7FFE">
      <w:pPr>
        <w:pStyle w:val="BBKCtable"/>
        <w:tabs>
          <w:tab w:val="left" w:pos="567"/>
        </w:tabs>
        <w:ind w:right="424"/>
        <w:jc w:val="both"/>
        <w:rPr>
          <w:rFonts w:ascii="Times New Roman" w:hAnsi="Times New Roman"/>
          <w:noProof w:val="0"/>
          <w:sz w:val="22"/>
          <w:szCs w:val="22"/>
        </w:rPr>
      </w:pPr>
    </w:p>
    <w:p w14:paraId="756F925E" w14:textId="0A660358" w:rsidR="001C0E0E" w:rsidRPr="00A004D6" w:rsidRDefault="00660998" w:rsidP="00A004D6">
      <w:pPr>
        <w:pStyle w:val="BBKCtable"/>
        <w:tabs>
          <w:tab w:val="left" w:pos="567"/>
        </w:tabs>
        <w:ind w:left="567" w:right="424" w:hanging="567"/>
        <w:jc w:val="both"/>
        <w:rPr>
          <w:rFonts w:ascii="Times New Roman" w:hAnsi="Times New Roman"/>
          <w:i/>
          <w:iCs/>
          <w:noProof w:val="0"/>
          <w:sz w:val="22"/>
          <w:szCs w:val="22"/>
        </w:rPr>
      </w:pPr>
      <w:r>
        <w:rPr>
          <w:rFonts w:ascii="Times New Roman" w:hAnsi="Times New Roman"/>
          <w:b/>
          <w:bCs/>
          <w:noProof w:val="0"/>
          <w:sz w:val="22"/>
          <w:szCs w:val="22"/>
        </w:rPr>
        <w:t>4</w:t>
      </w:r>
      <w:r w:rsidR="008460E2" w:rsidRPr="000728A2">
        <w:rPr>
          <w:rFonts w:ascii="Times New Roman" w:hAnsi="Times New Roman"/>
          <w:noProof w:val="0"/>
          <w:sz w:val="22"/>
          <w:szCs w:val="22"/>
        </w:rPr>
        <w:tab/>
      </w:r>
      <w:r w:rsidR="002559E6" w:rsidRPr="000728A2">
        <w:rPr>
          <w:rFonts w:ascii="Times New Roman" w:hAnsi="Times New Roman"/>
          <w:b/>
          <w:bCs/>
          <w:noProof w:val="0"/>
          <w:sz w:val="22"/>
          <w:szCs w:val="22"/>
        </w:rPr>
        <w:t xml:space="preserve">Matters </w:t>
      </w:r>
      <w:r w:rsidR="00524F27" w:rsidRPr="000728A2">
        <w:rPr>
          <w:rFonts w:ascii="Times New Roman" w:hAnsi="Times New Roman"/>
          <w:b/>
          <w:bCs/>
          <w:noProof w:val="0"/>
          <w:sz w:val="22"/>
          <w:szCs w:val="22"/>
        </w:rPr>
        <w:t>a</w:t>
      </w:r>
      <w:r w:rsidR="002559E6" w:rsidRPr="000728A2">
        <w:rPr>
          <w:rFonts w:ascii="Times New Roman" w:hAnsi="Times New Roman"/>
          <w:b/>
          <w:bCs/>
          <w:noProof w:val="0"/>
          <w:sz w:val="22"/>
          <w:szCs w:val="22"/>
        </w:rPr>
        <w:t>rising</w:t>
      </w:r>
      <w:r w:rsidR="002559E6" w:rsidRPr="000728A2">
        <w:rPr>
          <w:rFonts w:ascii="Times New Roman" w:hAnsi="Times New Roman"/>
          <w:noProof w:val="0"/>
          <w:sz w:val="22"/>
          <w:szCs w:val="22"/>
        </w:rPr>
        <w:t xml:space="preserve"> f</w:t>
      </w:r>
      <w:r w:rsidR="00327C94" w:rsidRPr="000728A2">
        <w:rPr>
          <w:rFonts w:ascii="Times New Roman" w:hAnsi="Times New Roman"/>
          <w:noProof w:val="0"/>
          <w:sz w:val="22"/>
          <w:szCs w:val="22"/>
        </w:rPr>
        <w:t xml:space="preserve">rom the </w:t>
      </w:r>
      <w:r w:rsidR="00DA5D90" w:rsidRPr="000728A2">
        <w:rPr>
          <w:rFonts w:ascii="Times New Roman" w:hAnsi="Times New Roman"/>
          <w:noProof w:val="0"/>
          <w:sz w:val="22"/>
          <w:szCs w:val="22"/>
        </w:rPr>
        <w:t>Ordinary</w:t>
      </w:r>
      <w:r w:rsidR="00816ABB" w:rsidRPr="000728A2">
        <w:rPr>
          <w:rFonts w:ascii="Times New Roman" w:hAnsi="Times New Roman"/>
          <w:noProof w:val="0"/>
          <w:sz w:val="22"/>
          <w:szCs w:val="22"/>
        </w:rPr>
        <w:t xml:space="preserve"> Parish Meeting held on </w:t>
      </w:r>
      <w:r w:rsidR="007634D1">
        <w:rPr>
          <w:rFonts w:ascii="Times New Roman" w:hAnsi="Times New Roman"/>
          <w:noProof w:val="0"/>
          <w:sz w:val="22"/>
          <w:szCs w:val="22"/>
        </w:rPr>
        <w:t xml:space="preserve">Tuesday </w:t>
      </w:r>
      <w:r w:rsidR="0084390B">
        <w:rPr>
          <w:rFonts w:ascii="Times New Roman" w:hAnsi="Times New Roman"/>
          <w:noProof w:val="0"/>
          <w:sz w:val="22"/>
          <w:szCs w:val="22"/>
        </w:rPr>
        <w:t>1</w:t>
      </w:r>
      <w:r w:rsidR="00A004D6">
        <w:rPr>
          <w:rFonts w:ascii="Times New Roman" w:hAnsi="Times New Roman"/>
          <w:noProof w:val="0"/>
          <w:sz w:val="22"/>
          <w:szCs w:val="22"/>
        </w:rPr>
        <w:t>0</w:t>
      </w:r>
      <w:r w:rsidR="0084390B">
        <w:rPr>
          <w:rFonts w:ascii="Times New Roman" w:hAnsi="Times New Roman"/>
          <w:noProof w:val="0"/>
          <w:sz w:val="22"/>
          <w:szCs w:val="22"/>
        </w:rPr>
        <w:t>th</w:t>
      </w:r>
      <w:r w:rsidR="003F4C59">
        <w:rPr>
          <w:rFonts w:ascii="Times New Roman" w:hAnsi="Times New Roman"/>
          <w:noProof w:val="0"/>
          <w:sz w:val="22"/>
          <w:szCs w:val="22"/>
        </w:rPr>
        <w:t xml:space="preserve"> </w:t>
      </w:r>
      <w:r w:rsidR="00D11ED2">
        <w:rPr>
          <w:rFonts w:ascii="Times New Roman" w:hAnsi="Times New Roman"/>
          <w:noProof w:val="0"/>
          <w:sz w:val="22"/>
          <w:szCs w:val="22"/>
        </w:rPr>
        <w:t>March</w:t>
      </w:r>
      <w:r w:rsidR="0043247E" w:rsidRPr="000728A2">
        <w:rPr>
          <w:rFonts w:ascii="Times New Roman" w:hAnsi="Times New Roman"/>
          <w:noProof w:val="0"/>
          <w:sz w:val="22"/>
          <w:szCs w:val="22"/>
        </w:rPr>
        <w:t xml:space="preserve"> </w:t>
      </w:r>
      <w:r w:rsidR="001F12A3">
        <w:rPr>
          <w:rFonts w:ascii="Times New Roman" w:hAnsi="Times New Roman"/>
          <w:noProof w:val="0"/>
          <w:sz w:val="22"/>
          <w:szCs w:val="22"/>
        </w:rPr>
        <w:t>202</w:t>
      </w:r>
      <w:r w:rsidR="009219DA">
        <w:rPr>
          <w:rFonts w:ascii="Times New Roman" w:hAnsi="Times New Roman"/>
          <w:noProof w:val="0"/>
          <w:sz w:val="22"/>
          <w:szCs w:val="22"/>
        </w:rPr>
        <w:t>6</w:t>
      </w:r>
      <w:r w:rsidR="001F12A3">
        <w:rPr>
          <w:rFonts w:ascii="Times New Roman" w:hAnsi="Times New Roman"/>
          <w:noProof w:val="0"/>
          <w:sz w:val="22"/>
          <w:szCs w:val="22"/>
        </w:rPr>
        <w:t xml:space="preserve"> </w:t>
      </w:r>
      <w:r w:rsidR="005F110E">
        <w:rPr>
          <w:rFonts w:ascii="Times New Roman" w:hAnsi="Times New Roman"/>
          <w:i/>
          <w:iCs/>
          <w:noProof w:val="0"/>
          <w:sz w:val="22"/>
          <w:szCs w:val="22"/>
        </w:rPr>
        <w:t>(fo</w:t>
      </w:r>
      <w:r w:rsidR="002559E6" w:rsidRPr="000728A2">
        <w:rPr>
          <w:rFonts w:ascii="Times New Roman" w:hAnsi="Times New Roman"/>
          <w:i/>
          <w:iCs/>
          <w:noProof w:val="0"/>
          <w:sz w:val="22"/>
          <w:szCs w:val="22"/>
        </w:rPr>
        <w:t>r information onl</w:t>
      </w:r>
      <w:r w:rsidR="003724A4" w:rsidRPr="000728A2">
        <w:rPr>
          <w:rFonts w:ascii="Times New Roman" w:hAnsi="Times New Roman"/>
          <w:i/>
          <w:iCs/>
          <w:noProof w:val="0"/>
          <w:sz w:val="22"/>
          <w:szCs w:val="22"/>
        </w:rPr>
        <w:t>y</w:t>
      </w:r>
      <w:r w:rsidR="001C0E0E" w:rsidRPr="00985BBC">
        <w:rPr>
          <w:rFonts w:ascii="Times New Roman" w:hAnsi="Times New Roman"/>
          <w:i/>
          <w:iCs/>
          <w:noProof w:val="0"/>
          <w:sz w:val="22"/>
          <w:szCs w:val="22"/>
        </w:rPr>
        <w:t>)</w:t>
      </w:r>
    </w:p>
    <w:p w14:paraId="408D74D4" w14:textId="77777777" w:rsidR="001C0E0E" w:rsidRDefault="001C0E0E" w:rsidP="00DA40B0">
      <w:pPr>
        <w:pStyle w:val="BBKCtable"/>
        <w:tabs>
          <w:tab w:val="left" w:pos="567"/>
        </w:tabs>
        <w:ind w:right="424"/>
        <w:jc w:val="both"/>
        <w:rPr>
          <w:rFonts w:ascii="Times New Roman" w:hAnsi="Times New Roman"/>
          <w:i/>
          <w:iCs/>
          <w:noProof w:val="0"/>
          <w:sz w:val="22"/>
          <w:szCs w:val="22"/>
        </w:rPr>
      </w:pPr>
    </w:p>
    <w:p w14:paraId="7FC13F64" w14:textId="7AB90B6F" w:rsidR="002559E6" w:rsidRDefault="00FF6052" w:rsidP="00035B69">
      <w:pPr>
        <w:pStyle w:val="BBKCtable"/>
        <w:tabs>
          <w:tab w:val="left" w:pos="851"/>
        </w:tabs>
        <w:ind w:left="851" w:right="424" w:hanging="851"/>
        <w:jc w:val="both"/>
        <w:rPr>
          <w:rFonts w:ascii="Times New Roman" w:hAnsi="Times New Roman"/>
          <w:b/>
          <w:bCs/>
          <w:i/>
          <w:noProof w:val="0"/>
          <w:sz w:val="22"/>
          <w:szCs w:val="22"/>
        </w:rPr>
      </w:pPr>
      <w:r w:rsidRPr="000728A2">
        <w:rPr>
          <w:rFonts w:ascii="Times New Roman" w:hAnsi="Times New Roman"/>
          <w:b/>
          <w:bCs/>
          <w:noProof w:val="0"/>
          <w:sz w:val="22"/>
          <w:szCs w:val="22"/>
        </w:rPr>
        <w:tab/>
      </w:r>
      <w:r w:rsidR="002559E6" w:rsidRPr="000728A2">
        <w:rPr>
          <w:rFonts w:ascii="Times New Roman" w:hAnsi="Times New Roman"/>
          <w:b/>
          <w:bCs/>
          <w:i/>
          <w:noProof w:val="0"/>
          <w:sz w:val="22"/>
          <w:szCs w:val="22"/>
        </w:rPr>
        <w:t xml:space="preserve">The meeting will </w:t>
      </w:r>
      <w:proofErr w:type="gramStart"/>
      <w:r w:rsidR="002559E6" w:rsidRPr="000728A2">
        <w:rPr>
          <w:rFonts w:ascii="Times New Roman" w:hAnsi="Times New Roman"/>
          <w:b/>
          <w:bCs/>
          <w:i/>
          <w:noProof w:val="0"/>
          <w:sz w:val="22"/>
          <w:szCs w:val="22"/>
        </w:rPr>
        <w:t>be ad</w:t>
      </w:r>
      <w:r w:rsidR="00C374BD" w:rsidRPr="000728A2">
        <w:rPr>
          <w:rFonts w:ascii="Times New Roman" w:hAnsi="Times New Roman"/>
          <w:b/>
          <w:bCs/>
          <w:i/>
          <w:noProof w:val="0"/>
          <w:sz w:val="22"/>
          <w:szCs w:val="22"/>
        </w:rPr>
        <w:t>journed</w:t>
      </w:r>
      <w:proofErr w:type="gramEnd"/>
      <w:r w:rsidR="002559E6" w:rsidRPr="000728A2">
        <w:rPr>
          <w:rFonts w:ascii="Times New Roman" w:hAnsi="Times New Roman"/>
          <w:b/>
          <w:bCs/>
          <w:i/>
          <w:noProof w:val="0"/>
          <w:sz w:val="22"/>
          <w:szCs w:val="22"/>
        </w:rPr>
        <w:t xml:space="preserve"> for 10 min for members of the public to ask questions or </w:t>
      </w:r>
      <w:r w:rsidR="004F53DB" w:rsidRPr="000728A2">
        <w:rPr>
          <w:rFonts w:ascii="Times New Roman" w:hAnsi="Times New Roman"/>
          <w:b/>
          <w:bCs/>
          <w:i/>
          <w:noProof w:val="0"/>
          <w:sz w:val="22"/>
          <w:szCs w:val="22"/>
        </w:rPr>
        <w:t>comment</w:t>
      </w:r>
      <w:r w:rsidR="00C11E06" w:rsidRPr="000728A2">
        <w:rPr>
          <w:rFonts w:ascii="Times New Roman" w:hAnsi="Times New Roman"/>
          <w:b/>
          <w:bCs/>
          <w:i/>
          <w:noProof w:val="0"/>
          <w:sz w:val="22"/>
          <w:szCs w:val="22"/>
        </w:rPr>
        <w:t xml:space="preserve">s on items of business on the </w:t>
      </w:r>
      <w:r w:rsidR="00524F27" w:rsidRPr="000728A2">
        <w:rPr>
          <w:rFonts w:ascii="Times New Roman" w:hAnsi="Times New Roman"/>
          <w:b/>
          <w:bCs/>
          <w:i/>
          <w:noProof w:val="0"/>
          <w:sz w:val="22"/>
          <w:szCs w:val="22"/>
        </w:rPr>
        <w:t>agenda.</w:t>
      </w:r>
    </w:p>
    <w:p w14:paraId="771C2340" w14:textId="77777777" w:rsidR="00827542" w:rsidRPr="00827542" w:rsidRDefault="00827542" w:rsidP="00035B69">
      <w:pPr>
        <w:pStyle w:val="BBKCtable"/>
        <w:tabs>
          <w:tab w:val="left" w:pos="851"/>
        </w:tabs>
        <w:ind w:left="851" w:right="424" w:hanging="851"/>
        <w:jc w:val="both"/>
        <w:rPr>
          <w:rFonts w:ascii="Times New Roman" w:hAnsi="Times New Roman"/>
          <w:noProof w:val="0"/>
          <w:sz w:val="16"/>
          <w:szCs w:val="16"/>
        </w:rPr>
      </w:pPr>
    </w:p>
    <w:p w14:paraId="6EF00BBD" w14:textId="0A9F1639" w:rsidR="004172F9" w:rsidRPr="002775A3" w:rsidRDefault="002559E6" w:rsidP="002775A3">
      <w:pPr>
        <w:pStyle w:val="BBKCtable"/>
        <w:tabs>
          <w:tab w:val="left" w:pos="567"/>
        </w:tabs>
        <w:ind w:right="-851"/>
        <w:jc w:val="both"/>
        <w:rPr>
          <w:rFonts w:ascii="Times New Roman" w:hAnsi="Times New Roman"/>
          <w:iCs/>
          <w:noProof w:val="0"/>
          <w:sz w:val="22"/>
          <w:szCs w:val="22"/>
        </w:rPr>
      </w:pPr>
      <w:r w:rsidRPr="000A2AAB">
        <w:rPr>
          <w:rFonts w:ascii="Times New Roman" w:hAnsi="Times New Roman"/>
          <w:iCs/>
          <w:noProof w:val="0"/>
          <w:sz w:val="22"/>
          <w:szCs w:val="22"/>
        </w:rPr>
        <w:tab/>
        <w:t>To discuss items raised in public question time and refer to relevant organisations/</w:t>
      </w:r>
      <w:r w:rsidR="004F53DB" w:rsidRPr="000A2AAB">
        <w:rPr>
          <w:rFonts w:ascii="Times New Roman" w:hAnsi="Times New Roman"/>
          <w:iCs/>
          <w:noProof w:val="0"/>
          <w:sz w:val="22"/>
          <w:szCs w:val="22"/>
        </w:rPr>
        <w:t>committees.</w:t>
      </w:r>
    </w:p>
    <w:p w14:paraId="27707B0B" w14:textId="77777777" w:rsidR="00D143C0" w:rsidRDefault="00D143C0" w:rsidP="00816ABB">
      <w:pPr>
        <w:pStyle w:val="BBKCtable"/>
        <w:ind w:right="424"/>
        <w:rPr>
          <w:rFonts w:ascii="Times New Roman" w:hAnsi="Times New Roman"/>
          <w:b/>
          <w:bCs/>
          <w:noProof w:val="0"/>
          <w:sz w:val="22"/>
          <w:szCs w:val="22"/>
        </w:rPr>
      </w:pPr>
    </w:p>
    <w:p w14:paraId="01C145EA" w14:textId="4DCC2E27" w:rsidR="00181954" w:rsidRDefault="00D11ED2" w:rsidP="0035605B">
      <w:pPr>
        <w:pStyle w:val="BBKCtable"/>
        <w:ind w:left="567" w:right="121" w:hanging="567"/>
        <w:rPr>
          <w:rFonts w:ascii="Times New Roman" w:hAnsi="Times New Roman"/>
          <w:noProof w:val="0"/>
          <w:color w:val="4472C4"/>
          <w:sz w:val="22"/>
          <w:szCs w:val="22"/>
        </w:rPr>
      </w:pPr>
      <w:r>
        <w:rPr>
          <w:rFonts w:ascii="Times New Roman" w:hAnsi="Times New Roman"/>
          <w:b/>
          <w:bCs/>
          <w:noProof w:val="0"/>
          <w:sz w:val="22"/>
          <w:szCs w:val="22"/>
        </w:rPr>
        <w:t>5</w:t>
      </w:r>
      <w:r w:rsidR="002559E6" w:rsidRPr="000A2AAB">
        <w:rPr>
          <w:rFonts w:ascii="Times New Roman" w:hAnsi="Times New Roman"/>
          <w:noProof w:val="0"/>
          <w:sz w:val="22"/>
          <w:szCs w:val="22"/>
        </w:rPr>
        <w:tab/>
      </w:r>
      <w:r w:rsidR="0086636F" w:rsidRPr="000A2AAB">
        <w:rPr>
          <w:rFonts w:ascii="Times New Roman" w:hAnsi="Times New Roman"/>
          <w:b/>
          <w:bCs/>
          <w:noProof w:val="0"/>
          <w:sz w:val="22"/>
          <w:szCs w:val="22"/>
        </w:rPr>
        <w:t xml:space="preserve">The following planning </w:t>
      </w:r>
      <w:r w:rsidR="00C96E0A" w:rsidRPr="000A2AAB">
        <w:rPr>
          <w:rFonts w:ascii="Times New Roman" w:hAnsi="Times New Roman"/>
          <w:b/>
          <w:bCs/>
          <w:noProof w:val="0"/>
          <w:sz w:val="22"/>
          <w:szCs w:val="22"/>
        </w:rPr>
        <w:t>matter</w:t>
      </w:r>
      <w:r w:rsidR="001A072B" w:rsidRPr="000A2AAB">
        <w:rPr>
          <w:rFonts w:ascii="Times New Roman" w:hAnsi="Times New Roman"/>
          <w:b/>
          <w:bCs/>
          <w:noProof w:val="0"/>
          <w:sz w:val="22"/>
          <w:szCs w:val="22"/>
        </w:rPr>
        <w:t>s</w:t>
      </w:r>
      <w:r w:rsidR="00C96E0A" w:rsidRPr="000A2AAB">
        <w:rPr>
          <w:rFonts w:ascii="Times New Roman" w:hAnsi="Times New Roman"/>
          <w:b/>
          <w:bCs/>
          <w:noProof w:val="0"/>
          <w:sz w:val="22"/>
          <w:szCs w:val="22"/>
        </w:rPr>
        <w:t xml:space="preserve"> have </w:t>
      </w:r>
      <w:proofErr w:type="gramStart"/>
      <w:r w:rsidR="00C96E0A" w:rsidRPr="000A2AAB">
        <w:rPr>
          <w:rFonts w:ascii="Times New Roman" w:hAnsi="Times New Roman"/>
          <w:b/>
          <w:bCs/>
          <w:noProof w:val="0"/>
          <w:sz w:val="22"/>
          <w:szCs w:val="22"/>
        </w:rPr>
        <w:t>been received</w:t>
      </w:r>
      <w:proofErr w:type="gramEnd"/>
      <w:r w:rsidR="00C96E0A" w:rsidRPr="000A2AAB">
        <w:rPr>
          <w:rFonts w:ascii="Times New Roman" w:hAnsi="Times New Roman"/>
          <w:b/>
          <w:bCs/>
          <w:noProof w:val="0"/>
          <w:sz w:val="22"/>
          <w:szCs w:val="22"/>
        </w:rPr>
        <w:t xml:space="preserve"> from Central Bedfordshire Council to agree comments to </w:t>
      </w:r>
      <w:proofErr w:type="gramStart"/>
      <w:r w:rsidR="00C96E0A" w:rsidRPr="000A2AAB">
        <w:rPr>
          <w:rFonts w:ascii="Times New Roman" w:hAnsi="Times New Roman"/>
          <w:b/>
          <w:bCs/>
          <w:noProof w:val="0"/>
          <w:sz w:val="22"/>
          <w:szCs w:val="22"/>
        </w:rPr>
        <w:t>be submitted</w:t>
      </w:r>
      <w:proofErr w:type="gramEnd"/>
      <w:r w:rsidR="00C96E0A" w:rsidRPr="000A2AAB">
        <w:rPr>
          <w:rFonts w:ascii="Times New Roman" w:hAnsi="Times New Roman"/>
          <w:b/>
          <w:bCs/>
          <w:noProof w:val="0"/>
          <w:sz w:val="22"/>
          <w:szCs w:val="22"/>
        </w:rPr>
        <w:t xml:space="preserve"> back to Central Bedfordshire</w:t>
      </w:r>
      <w:r w:rsidR="00C96E0A" w:rsidRPr="000A2AAB">
        <w:rPr>
          <w:rFonts w:ascii="Times New Roman" w:hAnsi="Times New Roman"/>
          <w:noProof w:val="0"/>
          <w:sz w:val="22"/>
          <w:szCs w:val="22"/>
        </w:rPr>
        <w:t xml:space="preserve"> </w:t>
      </w:r>
      <w:r w:rsidR="009E06C4" w:rsidRPr="009E06C4">
        <w:rPr>
          <w:rFonts w:ascii="Times New Roman" w:hAnsi="Times New Roman"/>
          <w:i/>
          <w:iCs/>
          <w:noProof w:val="0"/>
          <w:sz w:val="22"/>
          <w:szCs w:val="22"/>
        </w:rPr>
        <w:t>(10 minutes)</w:t>
      </w:r>
      <w:r w:rsidR="00C419DD">
        <w:rPr>
          <w:rFonts w:ascii="Times New Roman" w:hAnsi="Times New Roman"/>
          <w:i/>
          <w:iCs/>
          <w:noProof w:val="0"/>
          <w:sz w:val="22"/>
          <w:szCs w:val="22"/>
        </w:rPr>
        <w:t xml:space="preserve"> </w:t>
      </w:r>
      <w:r w:rsidR="003D2B88" w:rsidRPr="009E06C4">
        <w:rPr>
          <w:rFonts w:ascii="Times New Roman" w:hAnsi="Times New Roman"/>
          <w:i/>
          <w:iCs/>
          <w:noProof w:val="0"/>
          <w:color w:val="4472C4"/>
          <w:sz w:val="22"/>
          <w:szCs w:val="22"/>
        </w:rPr>
        <w:t>–</w:t>
      </w:r>
      <w:r w:rsidR="003D2B88" w:rsidRPr="000A2AAB">
        <w:rPr>
          <w:rFonts w:ascii="Times New Roman" w:hAnsi="Times New Roman"/>
          <w:noProof w:val="0"/>
          <w:color w:val="4472C4"/>
          <w:sz w:val="22"/>
          <w:szCs w:val="22"/>
        </w:rPr>
        <w:t xml:space="preserve"> Town and country Planning Act 1990</w:t>
      </w:r>
      <w:r w:rsidR="007F029B" w:rsidRPr="000A2AAB">
        <w:rPr>
          <w:rFonts w:ascii="Times New Roman" w:hAnsi="Times New Roman"/>
          <w:noProof w:val="0"/>
          <w:color w:val="4472C4"/>
          <w:sz w:val="22"/>
          <w:szCs w:val="22"/>
        </w:rPr>
        <w:t xml:space="preserve"> </w:t>
      </w:r>
      <w:r w:rsidR="00D461FC" w:rsidRPr="000A2AAB">
        <w:rPr>
          <w:rFonts w:ascii="Times New Roman" w:hAnsi="Times New Roman"/>
          <w:noProof w:val="0"/>
          <w:color w:val="4472C4"/>
          <w:sz w:val="22"/>
          <w:szCs w:val="22"/>
        </w:rPr>
        <w:t>s</w:t>
      </w:r>
      <w:r w:rsidR="003D2B88" w:rsidRPr="000A2AAB">
        <w:rPr>
          <w:rFonts w:ascii="Times New Roman" w:hAnsi="Times New Roman"/>
          <w:noProof w:val="0"/>
          <w:color w:val="4472C4"/>
          <w:sz w:val="22"/>
          <w:szCs w:val="22"/>
        </w:rPr>
        <w:t xml:space="preserve">ch1 </w:t>
      </w:r>
      <w:proofErr w:type="gramStart"/>
      <w:r w:rsidR="003D2B88" w:rsidRPr="000A2AAB">
        <w:rPr>
          <w:rFonts w:ascii="Times New Roman" w:hAnsi="Times New Roman"/>
          <w:noProof w:val="0"/>
          <w:color w:val="4472C4"/>
          <w:sz w:val="22"/>
          <w:szCs w:val="22"/>
        </w:rPr>
        <w:t>p8</w:t>
      </w:r>
      <w:proofErr w:type="gramEnd"/>
      <w:r w:rsidR="00AC0960" w:rsidRPr="000A2AAB">
        <w:rPr>
          <w:rFonts w:ascii="Times New Roman" w:hAnsi="Times New Roman"/>
          <w:noProof w:val="0"/>
          <w:color w:val="4472C4"/>
          <w:sz w:val="22"/>
          <w:szCs w:val="22"/>
        </w:rPr>
        <w:t xml:space="preserve"> </w:t>
      </w:r>
    </w:p>
    <w:p w14:paraId="51451199" w14:textId="77777777" w:rsidR="003D4B4E" w:rsidRPr="000A2AAB" w:rsidRDefault="003D4B4E" w:rsidP="00C16509">
      <w:pPr>
        <w:pStyle w:val="BBKCtable"/>
        <w:ind w:left="851" w:right="424" w:hanging="851"/>
        <w:rPr>
          <w:rFonts w:ascii="Times New Roman" w:hAnsi="Times New Roman"/>
          <w:noProof w:val="0"/>
          <w:color w:val="4472C4"/>
          <w:sz w:val="22"/>
          <w:szCs w:val="22"/>
        </w:rPr>
      </w:pPr>
    </w:p>
    <w:tbl>
      <w:tblPr>
        <w:tblW w:w="1006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2552"/>
        <w:gridCol w:w="4677"/>
        <w:gridCol w:w="709"/>
      </w:tblGrid>
      <w:tr w:rsidR="001D7941" w:rsidRPr="000A2AAB" w14:paraId="0403073C" w14:textId="2F51983F" w:rsidTr="006E3EE0">
        <w:tc>
          <w:tcPr>
            <w:tcW w:w="2126" w:type="dxa"/>
          </w:tcPr>
          <w:p w14:paraId="3A07ECB0" w14:textId="312C1741" w:rsidR="001D7941" w:rsidRPr="004B4821" w:rsidRDefault="001D7941" w:rsidP="00E771E9">
            <w:pPr>
              <w:pStyle w:val="BBKCtable"/>
              <w:ind w:right="34"/>
              <w:jc w:val="center"/>
              <w:rPr>
                <w:rFonts w:ascii="Times New Roman" w:hAnsi="Times New Roman"/>
                <w:b/>
                <w:bCs/>
                <w:noProof w:val="0"/>
              </w:rPr>
            </w:pPr>
            <w:r w:rsidRPr="004B4821">
              <w:rPr>
                <w:rFonts w:ascii="Times New Roman" w:hAnsi="Times New Roman"/>
                <w:b/>
                <w:bCs/>
                <w:noProof w:val="0"/>
              </w:rPr>
              <w:t>Application</w:t>
            </w:r>
          </w:p>
        </w:tc>
        <w:tc>
          <w:tcPr>
            <w:tcW w:w="2552" w:type="dxa"/>
          </w:tcPr>
          <w:p w14:paraId="5D0FF5B3" w14:textId="77777777" w:rsidR="001D7941" w:rsidRPr="004B4821" w:rsidRDefault="001D7941" w:rsidP="00A97964">
            <w:pPr>
              <w:pStyle w:val="BBKCtable"/>
              <w:tabs>
                <w:tab w:val="left" w:pos="2868"/>
              </w:tabs>
              <w:ind w:right="72"/>
              <w:jc w:val="center"/>
              <w:rPr>
                <w:rFonts w:ascii="Times New Roman" w:hAnsi="Times New Roman"/>
                <w:b/>
                <w:bCs/>
                <w:noProof w:val="0"/>
              </w:rPr>
            </w:pPr>
            <w:r w:rsidRPr="004B4821">
              <w:rPr>
                <w:rFonts w:ascii="Times New Roman" w:hAnsi="Times New Roman"/>
                <w:b/>
                <w:bCs/>
                <w:noProof w:val="0"/>
              </w:rPr>
              <w:t>Location</w:t>
            </w:r>
          </w:p>
        </w:tc>
        <w:tc>
          <w:tcPr>
            <w:tcW w:w="4677" w:type="dxa"/>
          </w:tcPr>
          <w:p w14:paraId="4851C518" w14:textId="77777777" w:rsidR="001D7941" w:rsidRPr="004B4821" w:rsidRDefault="001D7941" w:rsidP="00D81DE6">
            <w:pPr>
              <w:pStyle w:val="BBKCtable"/>
              <w:ind w:right="171"/>
              <w:jc w:val="center"/>
              <w:rPr>
                <w:rFonts w:ascii="Times New Roman" w:hAnsi="Times New Roman"/>
                <w:b/>
                <w:bCs/>
                <w:noProof w:val="0"/>
              </w:rPr>
            </w:pPr>
            <w:r w:rsidRPr="004B4821">
              <w:rPr>
                <w:rFonts w:ascii="Times New Roman" w:hAnsi="Times New Roman"/>
                <w:b/>
                <w:bCs/>
                <w:noProof w:val="0"/>
              </w:rPr>
              <w:t>Proposal</w:t>
            </w:r>
          </w:p>
        </w:tc>
        <w:tc>
          <w:tcPr>
            <w:tcW w:w="709" w:type="dxa"/>
          </w:tcPr>
          <w:p w14:paraId="684A875F" w14:textId="46632E9D" w:rsidR="001D7941" w:rsidRPr="000A2AAB" w:rsidRDefault="001D7941" w:rsidP="00D81DE6">
            <w:pPr>
              <w:pStyle w:val="BBKCtable"/>
              <w:ind w:right="171"/>
              <w:jc w:val="center"/>
              <w:rPr>
                <w:rFonts w:ascii="Times New Roman" w:hAnsi="Times New Roman"/>
                <w:b/>
                <w:bCs/>
                <w:noProof w:val="0"/>
                <w:sz w:val="22"/>
                <w:szCs w:val="22"/>
              </w:rPr>
            </w:pPr>
          </w:p>
        </w:tc>
      </w:tr>
      <w:tr w:rsidR="001D7941" w:rsidRPr="000A2AAB" w14:paraId="512612CC" w14:textId="598C85CE" w:rsidTr="006E3EE0">
        <w:trPr>
          <w:trHeight w:val="690"/>
        </w:trPr>
        <w:tc>
          <w:tcPr>
            <w:tcW w:w="2126" w:type="dxa"/>
          </w:tcPr>
          <w:p w14:paraId="2F7541B7" w14:textId="77777777" w:rsidR="00C80F73" w:rsidRPr="00C80F73" w:rsidRDefault="00C80F73" w:rsidP="0039377D">
            <w:pPr>
              <w:pStyle w:val="BBKCtable"/>
              <w:tabs>
                <w:tab w:val="left" w:pos="567"/>
              </w:tabs>
              <w:rPr>
                <w:rFonts w:ascii="Times New Roman" w:hAnsi="Times New Roman"/>
                <w:sz w:val="10"/>
                <w:szCs w:val="10"/>
                <w:lang w:eastAsia="en-GB"/>
              </w:rPr>
            </w:pPr>
          </w:p>
          <w:p w14:paraId="3AB60F4B" w14:textId="476A17A7" w:rsidR="001D7941" w:rsidRPr="00164732" w:rsidRDefault="00D11ED2" w:rsidP="0039377D">
            <w:pPr>
              <w:pStyle w:val="BBKCtable"/>
              <w:tabs>
                <w:tab w:val="left" w:pos="567"/>
              </w:tabs>
              <w:rPr>
                <w:rFonts w:ascii="Times New Roman" w:hAnsi="Times New Roman"/>
                <w:lang w:eastAsia="en-GB"/>
              </w:rPr>
            </w:pPr>
            <w:r>
              <w:rPr>
                <w:rFonts w:ascii="Times New Roman" w:hAnsi="Times New Roman"/>
                <w:lang w:eastAsia="en-GB"/>
              </w:rPr>
              <w:t xml:space="preserve"> </w:t>
            </w:r>
            <w:r w:rsidR="00081A20">
              <w:rPr>
                <w:rFonts w:ascii="Times New Roman" w:hAnsi="Times New Roman"/>
                <w:lang w:eastAsia="en-GB"/>
              </w:rPr>
              <w:t>CB/26/00379/FULL</w:t>
            </w:r>
          </w:p>
          <w:p w14:paraId="75757181" w14:textId="77777777" w:rsidR="001D7941" w:rsidRPr="00E21C8D" w:rsidRDefault="001D7941" w:rsidP="0039377D">
            <w:pPr>
              <w:pStyle w:val="BBKCtable"/>
              <w:tabs>
                <w:tab w:val="left" w:pos="567"/>
              </w:tabs>
              <w:rPr>
                <w:rFonts w:ascii="Times New Roman" w:hAnsi="Times New Roman"/>
                <w:lang w:eastAsia="en-GB"/>
              </w:rPr>
            </w:pPr>
          </w:p>
        </w:tc>
        <w:tc>
          <w:tcPr>
            <w:tcW w:w="2552" w:type="dxa"/>
          </w:tcPr>
          <w:p w14:paraId="13BB1B44" w14:textId="2AA760A7" w:rsidR="00D50154" w:rsidRPr="008544BD" w:rsidRDefault="00081A20" w:rsidP="009F4293">
            <w:pPr>
              <w:pStyle w:val="BBKCtable"/>
              <w:tabs>
                <w:tab w:val="left" w:pos="567"/>
              </w:tabs>
              <w:rPr>
                <w:rFonts w:ascii="Times New Roman" w:hAnsi="Times New Roman"/>
                <w:lang w:eastAsia="en-GB"/>
              </w:rPr>
            </w:pPr>
            <w:r>
              <w:rPr>
                <w:rFonts w:ascii="Times New Roman" w:hAnsi="Times New Roman"/>
                <w:lang w:eastAsia="en-GB"/>
              </w:rPr>
              <w:t>2 Herne Close, Toddington LU5 6AF</w:t>
            </w:r>
          </w:p>
        </w:tc>
        <w:tc>
          <w:tcPr>
            <w:tcW w:w="4677" w:type="dxa"/>
          </w:tcPr>
          <w:p w14:paraId="46C00FAC" w14:textId="7C33B451" w:rsidR="001D7941" w:rsidRPr="00E21C8D" w:rsidRDefault="00081A20" w:rsidP="0039377D">
            <w:pPr>
              <w:ind w:right="171"/>
              <w:jc w:val="both"/>
              <w:rPr>
                <w:b w:val="0"/>
                <w:sz w:val="20"/>
                <w:lang w:eastAsia="en-GB"/>
              </w:rPr>
            </w:pPr>
            <w:r>
              <w:rPr>
                <w:b w:val="0"/>
                <w:sz w:val="20"/>
                <w:lang w:eastAsia="en-GB"/>
              </w:rPr>
              <w:t xml:space="preserve">Single storey side and rear extensions with roof lights. Demolition of garage. </w:t>
            </w:r>
          </w:p>
        </w:tc>
        <w:tc>
          <w:tcPr>
            <w:tcW w:w="709" w:type="dxa"/>
          </w:tcPr>
          <w:p w14:paraId="7EF6076C" w14:textId="77777777" w:rsidR="001D7941" w:rsidRPr="00E21C8D" w:rsidRDefault="001D7941" w:rsidP="0039377D">
            <w:pPr>
              <w:pStyle w:val="BBKCtable"/>
              <w:tabs>
                <w:tab w:val="left" w:pos="567"/>
              </w:tabs>
              <w:rPr>
                <w:rFonts w:ascii="Times New Roman" w:hAnsi="Times New Roman"/>
                <w:lang w:eastAsia="en-GB"/>
              </w:rPr>
            </w:pPr>
          </w:p>
        </w:tc>
      </w:tr>
      <w:tr w:rsidR="00D742CD" w:rsidRPr="000A2AAB" w14:paraId="4EB2DC70" w14:textId="77777777" w:rsidTr="006E3EE0">
        <w:trPr>
          <w:trHeight w:val="690"/>
        </w:trPr>
        <w:tc>
          <w:tcPr>
            <w:tcW w:w="2126" w:type="dxa"/>
          </w:tcPr>
          <w:p w14:paraId="6CC11134" w14:textId="1A196039" w:rsidR="00D742CD" w:rsidRPr="00D742CD" w:rsidRDefault="00D11ED2" w:rsidP="0039377D">
            <w:pPr>
              <w:pStyle w:val="BBKCtable"/>
              <w:tabs>
                <w:tab w:val="left" w:pos="567"/>
              </w:tabs>
              <w:rPr>
                <w:rFonts w:ascii="Times New Roman" w:hAnsi="Times New Roman"/>
                <w:sz w:val="22"/>
                <w:szCs w:val="22"/>
                <w:lang w:eastAsia="en-GB"/>
              </w:rPr>
            </w:pPr>
            <w:r>
              <w:rPr>
                <w:rFonts w:ascii="Times New Roman" w:hAnsi="Times New Roman"/>
                <w:sz w:val="22"/>
                <w:szCs w:val="22"/>
                <w:lang w:eastAsia="en-GB"/>
              </w:rPr>
              <w:t xml:space="preserve"> </w:t>
            </w:r>
            <w:r w:rsidR="00517EED">
              <w:rPr>
                <w:rFonts w:ascii="Times New Roman" w:hAnsi="Times New Roman"/>
                <w:sz w:val="22"/>
                <w:szCs w:val="22"/>
                <w:lang w:eastAsia="en-GB"/>
              </w:rPr>
              <w:t>CB/</w:t>
            </w:r>
            <w:r w:rsidR="000D0D34">
              <w:rPr>
                <w:rFonts w:ascii="Times New Roman" w:hAnsi="Times New Roman"/>
                <w:sz w:val="22"/>
                <w:szCs w:val="22"/>
                <w:lang w:eastAsia="en-GB"/>
              </w:rPr>
              <w:t>26/00581/VOC</w:t>
            </w:r>
          </w:p>
        </w:tc>
        <w:tc>
          <w:tcPr>
            <w:tcW w:w="2552" w:type="dxa"/>
          </w:tcPr>
          <w:p w14:paraId="45BDE224" w14:textId="004A2BD4" w:rsidR="00D742CD" w:rsidRDefault="000D0D34" w:rsidP="009F4293">
            <w:pPr>
              <w:pStyle w:val="BBKCtable"/>
              <w:tabs>
                <w:tab w:val="left" w:pos="567"/>
              </w:tabs>
              <w:rPr>
                <w:rFonts w:ascii="Times New Roman" w:hAnsi="Times New Roman"/>
                <w:lang w:eastAsia="en-GB"/>
              </w:rPr>
            </w:pPr>
            <w:r>
              <w:rPr>
                <w:rFonts w:ascii="Times New Roman" w:hAnsi="Times New Roman"/>
                <w:lang w:eastAsia="en-GB"/>
              </w:rPr>
              <w:t>43 Princes Street, Toddington, LU5 6ED</w:t>
            </w:r>
          </w:p>
        </w:tc>
        <w:tc>
          <w:tcPr>
            <w:tcW w:w="4677" w:type="dxa"/>
          </w:tcPr>
          <w:p w14:paraId="2099486F" w14:textId="186393DC" w:rsidR="00D742CD" w:rsidRDefault="000D0D34" w:rsidP="0039377D">
            <w:pPr>
              <w:ind w:right="171"/>
              <w:jc w:val="both"/>
              <w:rPr>
                <w:b w:val="0"/>
                <w:sz w:val="20"/>
                <w:lang w:eastAsia="en-GB"/>
              </w:rPr>
            </w:pPr>
            <w:r>
              <w:rPr>
                <w:b w:val="0"/>
                <w:sz w:val="20"/>
                <w:lang w:eastAsia="en-GB"/>
              </w:rPr>
              <w:t xml:space="preserve">Variation of Condition number 2 of planning permission CB/25/00475/FULL </w:t>
            </w:r>
            <w:r w:rsidR="00A55BAC">
              <w:rPr>
                <w:b w:val="0"/>
                <w:sz w:val="20"/>
                <w:lang w:eastAsia="en-GB"/>
              </w:rPr>
              <w:t>(single</w:t>
            </w:r>
            <w:r>
              <w:rPr>
                <w:b w:val="0"/>
                <w:sz w:val="20"/>
                <w:lang w:eastAsia="en-GB"/>
              </w:rPr>
              <w:t xml:space="preserve"> storey rear extension with rooflights and front bay window) Variation </w:t>
            </w:r>
            <w:r w:rsidR="001032F2">
              <w:rPr>
                <w:b w:val="0"/>
                <w:sz w:val="20"/>
                <w:lang w:eastAsia="en-GB"/>
              </w:rPr>
              <w:t>sought:</w:t>
            </w:r>
            <w:r>
              <w:rPr>
                <w:b w:val="0"/>
                <w:sz w:val="20"/>
                <w:lang w:eastAsia="en-GB"/>
              </w:rPr>
              <w:t xml:space="preserve">  To alter the side elevation to include a window.</w:t>
            </w:r>
          </w:p>
        </w:tc>
        <w:tc>
          <w:tcPr>
            <w:tcW w:w="709" w:type="dxa"/>
          </w:tcPr>
          <w:p w14:paraId="337C9D7F" w14:textId="77777777" w:rsidR="00D742CD" w:rsidRPr="00E21C8D" w:rsidRDefault="00D742CD" w:rsidP="0039377D">
            <w:pPr>
              <w:pStyle w:val="BBKCtable"/>
              <w:tabs>
                <w:tab w:val="left" w:pos="567"/>
              </w:tabs>
              <w:rPr>
                <w:rFonts w:ascii="Times New Roman" w:hAnsi="Times New Roman"/>
                <w:lang w:eastAsia="en-GB"/>
              </w:rPr>
            </w:pPr>
          </w:p>
        </w:tc>
      </w:tr>
      <w:tr w:rsidR="00E74223" w:rsidRPr="000A2AAB" w14:paraId="1C56D0BC" w14:textId="77777777" w:rsidTr="006E3EE0">
        <w:trPr>
          <w:trHeight w:val="690"/>
        </w:trPr>
        <w:tc>
          <w:tcPr>
            <w:tcW w:w="2126" w:type="dxa"/>
          </w:tcPr>
          <w:p w14:paraId="336BDD9B" w14:textId="3EECE362" w:rsidR="00E74223" w:rsidRDefault="00D11ED2" w:rsidP="0039377D">
            <w:pPr>
              <w:pStyle w:val="BBKCtable"/>
              <w:tabs>
                <w:tab w:val="left" w:pos="567"/>
              </w:tabs>
              <w:rPr>
                <w:rFonts w:ascii="Times New Roman" w:hAnsi="Times New Roman"/>
                <w:sz w:val="22"/>
                <w:szCs w:val="22"/>
                <w:lang w:eastAsia="en-GB"/>
              </w:rPr>
            </w:pPr>
            <w:r>
              <w:rPr>
                <w:rFonts w:ascii="Times New Roman" w:hAnsi="Times New Roman"/>
                <w:sz w:val="22"/>
                <w:szCs w:val="22"/>
                <w:lang w:eastAsia="en-GB"/>
              </w:rPr>
              <w:t xml:space="preserve"> </w:t>
            </w:r>
            <w:r w:rsidR="00700B0B">
              <w:rPr>
                <w:rFonts w:ascii="Times New Roman" w:hAnsi="Times New Roman"/>
                <w:sz w:val="22"/>
                <w:szCs w:val="22"/>
                <w:lang w:eastAsia="en-GB"/>
              </w:rPr>
              <w:t>CB/25/04016/OUT</w:t>
            </w:r>
          </w:p>
        </w:tc>
        <w:tc>
          <w:tcPr>
            <w:tcW w:w="2552" w:type="dxa"/>
          </w:tcPr>
          <w:p w14:paraId="4C214CAA" w14:textId="1A1B16F1" w:rsidR="00E74223" w:rsidRDefault="00700B0B" w:rsidP="009F4293">
            <w:pPr>
              <w:pStyle w:val="BBKCtable"/>
              <w:tabs>
                <w:tab w:val="left" w:pos="567"/>
              </w:tabs>
              <w:rPr>
                <w:rFonts w:ascii="Times New Roman" w:hAnsi="Times New Roman"/>
                <w:lang w:eastAsia="en-GB"/>
              </w:rPr>
            </w:pPr>
            <w:r>
              <w:rPr>
                <w:rFonts w:ascii="Times New Roman" w:hAnsi="Times New Roman"/>
                <w:lang w:eastAsia="en-GB"/>
              </w:rPr>
              <w:t>Land off leighton Road, adjacent to Fairview Farm, Toddington Lu5 6AS</w:t>
            </w:r>
          </w:p>
        </w:tc>
        <w:tc>
          <w:tcPr>
            <w:tcW w:w="4677" w:type="dxa"/>
          </w:tcPr>
          <w:p w14:paraId="3486E8EE" w14:textId="62E9F59F" w:rsidR="00E74223" w:rsidRDefault="00700B0B" w:rsidP="0039377D">
            <w:pPr>
              <w:ind w:right="171"/>
              <w:jc w:val="both"/>
              <w:rPr>
                <w:b w:val="0"/>
                <w:sz w:val="20"/>
                <w:lang w:eastAsia="en-GB"/>
              </w:rPr>
            </w:pPr>
            <w:r>
              <w:rPr>
                <w:b w:val="0"/>
                <w:sz w:val="20"/>
                <w:lang w:eastAsia="en-GB"/>
              </w:rPr>
              <w:t>Erection of up to 75 D</w:t>
            </w:r>
            <w:r w:rsidR="001032F2">
              <w:rPr>
                <w:b w:val="0"/>
                <w:sz w:val="20"/>
                <w:lang w:eastAsia="en-GB"/>
              </w:rPr>
              <w:t xml:space="preserve">wellings, public open space (including play space), associated drainage, landscaping, internal roads, </w:t>
            </w:r>
            <w:proofErr w:type="gramStart"/>
            <w:r w:rsidR="001032F2">
              <w:rPr>
                <w:b w:val="0"/>
                <w:sz w:val="20"/>
                <w:lang w:eastAsia="en-GB"/>
              </w:rPr>
              <w:t>utilities</w:t>
            </w:r>
            <w:proofErr w:type="gramEnd"/>
            <w:r w:rsidR="001032F2">
              <w:rPr>
                <w:b w:val="0"/>
                <w:sz w:val="20"/>
                <w:lang w:eastAsia="en-GB"/>
              </w:rPr>
              <w:t xml:space="preserve"> and other service infrastructure</w:t>
            </w:r>
            <w:proofErr w:type="gramStart"/>
            <w:r w:rsidR="001032F2">
              <w:rPr>
                <w:b w:val="0"/>
                <w:sz w:val="20"/>
                <w:lang w:eastAsia="en-GB"/>
              </w:rPr>
              <w:t xml:space="preserve">.  </w:t>
            </w:r>
            <w:proofErr w:type="gramEnd"/>
            <w:r w:rsidR="001032F2">
              <w:rPr>
                <w:b w:val="0"/>
                <w:sz w:val="20"/>
                <w:lang w:eastAsia="en-GB"/>
              </w:rPr>
              <w:t xml:space="preserve">All matters reserved except for means of access from Leighton Road </w:t>
            </w:r>
          </w:p>
        </w:tc>
        <w:tc>
          <w:tcPr>
            <w:tcW w:w="709" w:type="dxa"/>
          </w:tcPr>
          <w:p w14:paraId="36A2BDC4" w14:textId="77777777" w:rsidR="00E74223" w:rsidRPr="00E21C8D" w:rsidRDefault="00E74223" w:rsidP="0039377D">
            <w:pPr>
              <w:pStyle w:val="BBKCtable"/>
              <w:tabs>
                <w:tab w:val="left" w:pos="567"/>
              </w:tabs>
              <w:rPr>
                <w:rFonts w:ascii="Times New Roman" w:hAnsi="Times New Roman"/>
                <w:lang w:eastAsia="en-GB"/>
              </w:rPr>
            </w:pPr>
          </w:p>
        </w:tc>
      </w:tr>
      <w:tr w:rsidR="001032F2" w:rsidRPr="000A2AAB" w14:paraId="19E1A11D" w14:textId="77777777" w:rsidTr="006E3EE0">
        <w:trPr>
          <w:trHeight w:val="690"/>
        </w:trPr>
        <w:tc>
          <w:tcPr>
            <w:tcW w:w="2126" w:type="dxa"/>
          </w:tcPr>
          <w:p w14:paraId="31203EB4" w14:textId="57CA93F5" w:rsidR="001032F2" w:rsidRDefault="00DF63D1" w:rsidP="0039377D">
            <w:pPr>
              <w:pStyle w:val="BBKCtable"/>
              <w:tabs>
                <w:tab w:val="left" w:pos="567"/>
              </w:tabs>
              <w:rPr>
                <w:rFonts w:ascii="Times New Roman" w:hAnsi="Times New Roman"/>
                <w:sz w:val="22"/>
                <w:szCs w:val="22"/>
                <w:lang w:eastAsia="en-GB"/>
              </w:rPr>
            </w:pPr>
            <w:r>
              <w:rPr>
                <w:rFonts w:ascii="Times New Roman" w:hAnsi="Times New Roman"/>
                <w:sz w:val="22"/>
                <w:szCs w:val="22"/>
                <w:lang w:eastAsia="en-GB"/>
              </w:rPr>
              <w:t>CB/26/00639/VOC</w:t>
            </w:r>
          </w:p>
        </w:tc>
        <w:tc>
          <w:tcPr>
            <w:tcW w:w="2552" w:type="dxa"/>
          </w:tcPr>
          <w:p w14:paraId="3D124D2B" w14:textId="7EB6F9C1" w:rsidR="001032F2" w:rsidRDefault="00DF63D1" w:rsidP="009F4293">
            <w:pPr>
              <w:pStyle w:val="BBKCtable"/>
              <w:tabs>
                <w:tab w:val="left" w:pos="567"/>
              </w:tabs>
              <w:rPr>
                <w:rFonts w:ascii="Times New Roman" w:hAnsi="Times New Roman"/>
                <w:lang w:eastAsia="en-GB"/>
              </w:rPr>
            </w:pPr>
            <w:r>
              <w:rPr>
                <w:rFonts w:ascii="Times New Roman" w:hAnsi="Times New Roman"/>
                <w:lang w:eastAsia="en-GB"/>
              </w:rPr>
              <w:t>Land East and West Tebworth, Leighton Buzzard</w:t>
            </w:r>
          </w:p>
        </w:tc>
        <w:tc>
          <w:tcPr>
            <w:tcW w:w="4677" w:type="dxa"/>
          </w:tcPr>
          <w:p w14:paraId="022732EE" w14:textId="7BFAB2E5" w:rsidR="001032F2" w:rsidRDefault="00183F62" w:rsidP="0039377D">
            <w:pPr>
              <w:ind w:right="171"/>
              <w:jc w:val="both"/>
              <w:rPr>
                <w:b w:val="0"/>
                <w:sz w:val="20"/>
                <w:lang w:eastAsia="en-GB"/>
              </w:rPr>
            </w:pPr>
            <w:r>
              <w:rPr>
                <w:b w:val="0"/>
                <w:sz w:val="20"/>
                <w:lang w:eastAsia="en-GB"/>
              </w:rPr>
              <w:t xml:space="preserve">Variation of condition number 11 and removal of condition number 14 of planning permission CB/21/04219/FULL ( Installation of a solar farm and battery storage facility with associated infrastructure) variation sought for condition 11:  In the events that gates </w:t>
            </w:r>
            <w:r w:rsidR="00D21895">
              <w:rPr>
                <w:b w:val="0"/>
                <w:sz w:val="20"/>
                <w:lang w:eastAsia="en-GB"/>
              </w:rPr>
              <w:t xml:space="preserve">are proposed, any gates provided shall open away from the Highway and be set back a distance of </w:t>
            </w:r>
            <w:r w:rsidR="00D21895">
              <w:rPr>
                <w:b w:val="0"/>
                <w:sz w:val="20"/>
                <w:lang w:eastAsia="en-GB"/>
              </w:rPr>
              <w:lastRenderedPageBreak/>
              <w:t xml:space="preserve">at least 7 </w:t>
            </w:r>
            <w:r w:rsidR="00773044">
              <w:rPr>
                <w:b w:val="0"/>
                <w:sz w:val="20"/>
                <w:lang w:eastAsia="en-GB"/>
              </w:rPr>
              <w:t>from the nearside edge of carriageway of the adjoining highways</w:t>
            </w:r>
          </w:p>
        </w:tc>
        <w:tc>
          <w:tcPr>
            <w:tcW w:w="709" w:type="dxa"/>
          </w:tcPr>
          <w:p w14:paraId="34D992CD" w14:textId="77777777" w:rsidR="001032F2" w:rsidRPr="00E21C8D" w:rsidRDefault="001032F2" w:rsidP="0039377D">
            <w:pPr>
              <w:pStyle w:val="BBKCtable"/>
              <w:tabs>
                <w:tab w:val="left" w:pos="567"/>
              </w:tabs>
              <w:rPr>
                <w:rFonts w:ascii="Times New Roman" w:hAnsi="Times New Roman"/>
                <w:lang w:eastAsia="en-GB"/>
              </w:rPr>
            </w:pPr>
          </w:p>
        </w:tc>
      </w:tr>
    </w:tbl>
    <w:p w14:paraId="1CCE907F" w14:textId="77777777" w:rsidR="008342E5" w:rsidRPr="007D7513" w:rsidRDefault="008342E5" w:rsidP="007C6C11">
      <w:pPr>
        <w:pStyle w:val="BBKCtable"/>
        <w:tabs>
          <w:tab w:val="left" w:pos="567"/>
        </w:tabs>
        <w:rPr>
          <w:rFonts w:ascii="Times New Roman" w:hAnsi="Times New Roman"/>
          <w:noProof w:val="0"/>
          <w:sz w:val="12"/>
          <w:szCs w:val="12"/>
        </w:rPr>
      </w:pPr>
    </w:p>
    <w:p w14:paraId="5FC2AF66" w14:textId="3101D952" w:rsidR="000538BA" w:rsidRDefault="007B74B9" w:rsidP="00471463">
      <w:pPr>
        <w:pStyle w:val="BBKCtable"/>
        <w:tabs>
          <w:tab w:val="left" w:pos="567"/>
        </w:tabs>
        <w:jc w:val="both"/>
        <w:rPr>
          <w:rFonts w:ascii="Times New Roman" w:hAnsi="Times New Roman"/>
          <w:noProof w:val="0"/>
          <w:sz w:val="22"/>
          <w:szCs w:val="22"/>
        </w:rPr>
      </w:pPr>
      <w:r>
        <w:rPr>
          <w:rFonts w:ascii="Times New Roman" w:hAnsi="Times New Roman"/>
          <w:noProof w:val="0"/>
          <w:sz w:val="22"/>
          <w:szCs w:val="22"/>
        </w:rPr>
        <w:t xml:space="preserve"> </w:t>
      </w:r>
    </w:p>
    <w:p w14:paraId="57248267" w14:textId="583BF689" w:rsidR="00471463" w:rsidRDefault="00094549" w:rsidP="00471463">
      <w:pPr>
        <w:pStyle w:val="BBKCtable"/>
        <w:numPr>
          <w:ilvl w:val="0"/>
          <w:numId w:val="28"/>
        </w:numPr>
        <w:tabs>
          <w:tab w:val="left" w:pos="567"/>
        </w:tabs>
        <w:jc w:val="both"/>
        <w:rPr>
          <w:rFonts w:ascii="Times New Roman" w:hAnsi="Times New Roman"/>
          <w:noProof w:val="0"/>
          <w:sz w:val="22"/>
          <w:szCs w:val="22"/>
        </w:rPr>
      </w:pPr>
      <w:r>
        <w:rPr>
          <w:rFonts w:ascii="Times New Roman" w:hAnsi="Times New Roman"/>
          <w:noProof w:val="0"/>
          <w:sz w:val="22"/>
          <w:szCs w:val="22"/>
        </w:rPr>
        <w:t>Notes for Joint Parish Council Planning Meeting</w:t>
      </w:r>
      <w:r w:rsidR="00D77215">
        <w:rPr>
          <w:rFonts w:ascii="Times New Roman" w:hAnsi="Times New Roman"/>
          <w:noProof w:val="0"/>
          <w:sz w:val="22"/>
          <w:szCs w:val="22"/>
        </w:rPr>
        <w:t xml:space="preserve"> </w:t>
      </w:r>
      <w:r w:rsidR="00766059">
        <w:rPr>
          <w:rFonts w:ascii="Times New Roman" w:hAnsi="Times New Roman"/>
          <w:noProof w:val="0"/>
          <w:sz w:val="22"/>
          <w:szCs w:val="22"/>
        </w:rPr>
        <w:t>and to</w:t>
      </w:r>
      <w:r w:rsidR="006C767F">
        <w:rPr>
          <w:rFonts w:ascii="Times New Roman" w:hAnsi="Times New Roman"/>
          <w:noProof w:val="0"/>
          <w:sz w:val="22"/>
          <w:szCs w:val="22"/>
        </w:rPr>
        <w:t xml:space="preserve"> agree to send letter to Central Bedfordshire regarding Parish Council concerns over </w:t>
      </w:r>
      <w:r w:rsidR="008F5847">
        <w:rPr>
          <w:rFonts w:ascii="Times New Roman" w:hAnsi="Times New Roman"/>
          <w:noProof w:val="0"/>
          <w:sz w:val="22"/>
          <w:szCs w:val="22"/>
        </w:rPr>
        <w:t xml:space="preserve">developer evidence </w:t>
      </w:r>
      <w:r w:rsidR="003E2B32">
        <w:rPr>
          <w:rFonts w:ascii="Times New Roman" w:hAnsi="Times New Roman"/>
          <w:noProof w:val="0"/>
          <w:sz w:val="22"/>
          <w:szCs w:val="22"/>
        </w:rPr>
        <w:t>lack</w:t>
      </w:r>
      <w:r w:rsidR="008F5847">
        <w:rPr>
          <w:rFonts w:ascii="Times New Roman" w:hAnsi="Times New Roman"/>
          <w:noProof w:val="0"/>
          <w:sz w:val="22"/>
          <w:szCs w:val="22"/>
        </w:rPr>
        <w:t xml:space="preserve"> a </w:t>
      </w:r>
      <w:r w:rsidR="00773044">
        <w:rPr>
          <w:rFonts w:ascii="Times New Roman" w:hAnsi="Times New Roman"/>
          <w:noProof w:val="0"/>
          <w:sz w:val="22"/>
          <w:szCs w:val="22"/>
        </w:rPr>
        <w:t>five-year</w:t>
      </w:r>
      <w:r w:rsidR="008F5847">
        <w:rPr>
          <w:rFonts w:ascii="Times New Roman" w:hAnsi="Times New Roman"/>
          <w:noProof w:val="0"/>
          <w:sz w:val="22"/>
          <w:szCs w:val="22"/>
        </w:rPr>
        <w:t xml:space="preserve"> housing land supply in Central Bedfordshire</w:t>
      </w:r>
      <w:r>
        <w:rPr>
          <w:rFonts w:ascii="Times New Roman" w:hAnsi="Times New Roman"/>
          <w:noProof w:val="0"/>
          <w:sz w:val="22"/>
          <w:szCs w:val="22"/>
        </w:rPr>
        <w:t>.</w:t>
      </w:r>
    </w:p>
    <w:p w14:paraId="4651BBE2" w14:textId="77777777" w:rsidR="005D272D" w:rsidRDefault="005D272D" w:rsidP="005D272D">
      <w:pPr>
        <w:pStyle w:val="BBKCtable"/>
        <w:tabs>
          <w:tab w:val="left" w:pos="567"/>
        </w:tabs>
        <w:jc w:val="both"/>
        <w:rPr>
          <w:rFonts w:ascii="Times New Roman" w:hAnsi="Times New Roman"/>
          <w:noProof w:val="0"/>
          <w:sz w:val="22"/>
          <w:szCs w:val="22"/>
        </w:rPr>
      </w:pPr>
    </w:p>
    <w:p w14:paraId="7C5A7F8C" w14:textId="5CB5CB78" w:rsidR="005D272D" w:rsidRDefault="005D272D" w:rsidP="005D272D">
      <w:pPr>
        <w:pStyle w:val="BBKCtable"/>
        <w:numPr>
          <w:ilvl w:val="0"/>
          <w:numId w:val="28"/>
        </w:numPr>
        <w:tabs>
          <w:tab w:val="left" w:pos="567"/>
        </w:tabs>
        <w:jc w:val="both"/>
        <w:rPr>
          <w:rFonts w:ascii="Times New Roman" w:hAnsi="Times New Roman"/>
          <w:noProof w:val="0"/>
          <w:sz w:val="22"/>
          <w:szCs w:val="22"/>
        </w:rPr>
      </w:pPr>
      <w:r>
        <w:rPr>
          <w:rFonts w:ascii="Times New Roman" w:hAnsi="Times New Roman"/>
          <w:noProof w:val="0"/>
          <w:sz w:val="22"/>
          <w:szCs w:val="22"/>
        </w:rPr>
        <w:t xml:space="preserve">Central Bedfordshire </w:t>
      </w:r>
      <w:r w:rsidR="00773044">
        <w:rPr>
          <w:rFonts w:ascii="Times New Roman" w:hAnsi="Times New Roman"/>
          <w:noProof w:val="0"/>
          <w:sz w:val="22"/>
          <w:szCs w:val="22"/>
        </w:rPr>
        <w:t>has</w:t>
      </w:r>
      <w:r>
        <w:rPr>
          <w:rFonts w:ascii="Times New Roman" w:hAnsi="Times New Roman"/>
          <w:noProof w:val="0"/>
          <w:sz w:val="22"/>
          <w:szCs w:val="22"/>
        </w:rPr>
        <w:t xml:space="preserve"> sent a notification on New Local Plan Timetable and Notice of Intention to </w:t>
      </w:r>
      <w:r w:rsidR="00766059">
        <w:rPr>
          <w:rFonts w:ascii="Times New Roman" w:hAnsi="Times New Roman"/>
          <w:noProof w:val="0"/>
          <w:sz w:val="22"/>
          <w:szCs w:val="22"/>
        </w:rPr>
        <w:t>Commence</w:t>
      </w:r>
      <w:r>
        <w:rPr>
          <w:rFonts w:ascii="Times New Roman" w:hAnsi="Times New Roman"/>
          <w:noProof w:val="0"/>
          <w:sz w:val="22"/>
          <w:szCs w:val="22"/>
        </w:rPr>
        <w:t xml:space="preserve"> Plan Making. </w:t>
      </w:r>
      <w:r w:rsidR="00CE10CD">
        <w:rPr>
          <w:rFonts w:ascii="Times New Roman" w:hAnsi="Times New Roman"/>
          <w:noProof w:val="0"/>
          <w:sz w:val="22"/>
          <w:szCs w:val="22"/>
        </w:rPr>
        <w:t>First scoping consultation looking to take place from 6 May to 3</w:t>
      </w:r>
      <w:r w:rsidR="00CE10CD" w:rsidRPr="00CE10CD">
        <w:rPr>
          <w:rFonts w:ascii="Times New Roman" w:hAnsi="Times New Roman"/>
          <w:noProof w:val="0"/>
          <w:sz w:val="22"/>
          <w:szCs w:val="22"/>
          <w:vertAlign w:val="superscript"/>
        </w:rPr>
        <w:t>rd</w:t>
      </w:r>
      <w:r w:rsidR="00CE10CD">
        <w:rPr>
          <w:rFonts w:ascii="Times New Roman" w:hAnsi="Times New Roman"/>
          <w:noProof w:val="0"/>
          <w:sz w:val="22"/>
          <w:szCs w:val="22"/>
        </w:rPr>
        <w:t xml:space="preserve"> June</w:t>
      </w:r>
      <w:r w:rsidR="00766059">
        <w:rPr>
          <w:rFonts w:ascii="Times New Roman" w:hAnsi="Times New Roman"/>
          <w:noProof w:val="0"/>
          <w:sz w:val="22"/>
          <w:szCs w:val="22"/>
        </w:rPr>
        <w:t>.</w:t>
      </w:r>
    </w:p>
    <w:p w14:paraId="13D88A74" w14:textId="77777777" w:rsidR="00471463" w:rsidRDefault="00471463" w:rsidP="007C6C11">
      <w:pPr>
        <w:pStyle w:val="BBKCtable"/>
        <w:tabs>
          <w:tab w:val="left" w:pos="567"/>
        </w:tabs>
        <w:rPr>
          <w:rFonts w:ascii="Times New Roman" w:hAnsi="Times New Roman"/>
          <w:noProof w:val="0"/>
          <w:sz w:val="22"/>
          <w:szCs w:val="22"/>
        </w:rPr>
      </w:pPr>
    </w:p>
    <w:p w14:paraId="059F842D" w14:textId="5E943288" w:rsidR="0060022D" w:rsidRDefault="0054266D" w:rsidP="00494628">
      <w:pPr>
        <w:pStyle w:val="BBKCtable"/>
        <w:tabs>
          <w:tab w:val="left" w:pos="567"/>
        </w:tabs>
        <w:jc w:val="both"/>
        <w:rPr>
          <w:rFonts w:ascii="Times New Roman" w:hAnsi="Times New Roman"/>
          <w:i/>
          <w:iCs/>
          <w:noProof w:val="0"/>
          <w:sz w:val="22"/>
          <w:szCs w:val="22"/>
        </w:rPr>
      </w:pPr>
      <w:r>
        <w:rPr>
          <w:rFonts w:ascii="Times New Roman" w:hAnsi="Times New Roman"/>
          <w:b/>
          <w:bCs/>
          <w:noProof w:val="0"/>
          <w:sz w:val="22"/>
          <w:szCs w:val="22"/>
        </w:rPr>
        <w:t>8</w:t>
      </w:r>
      <w:r w:rsidR="00AE04B4" w:rsidRPr="000728A2">
        <w:rPr>
          <w:rFonts w:ascii="Times New Roman" w:hAnsi="Times New Roman"/>
          <w:b/>
          <w:bCs/>
          <w:noProof w:val="0"/>
          <w:sz w:val="22"/>
          <w:szCs w:val="22"/>
        </w:rPr>
        <w:tab/>
      </w:r>
      <w:r w:rsidR="008355F8" w:rsidRPr="000728A2">
        <w:rPr>
          <w:rFonts w:ascii="Times New Roman" w:hAnsi="Times New Roman"/>
          <w:b/>
          <w:bCs/>
          <w:noProof w:val="0"/>
          <w:sz w:val="22"/>
          <w:szCs w:val="22"/>
        </w:rPr>
        <w:t xml:space="preserve">To receive </w:t>
      </w:r>
      <w:r w:rsidR="00AE04B4" w:rsidRPr="000728A2">
        <w:rPr>
          <w:rFonts w:ascii="Times New Roman" w:hAnsi="Times New Roman"/>
          <w:b/>
          <w:bCs/>
          <w:noProof w:val="0"/>
          <w:sz w:val="22"/>
          <w:szCs w:val="22"/>
        </w:rPr>
        <w:t>Clerk</w:t>
      </w:r>
      <w:r w:rsidR="009F0FCF" w:rsidRPr="000728A2">
        <w:rPr>
          <w:rFonts w:ascii="Times New Roman" w:hAnsi="Times New Roman"/>
          <w:b/>
          <w:bCs/>
          <w:noProof w:val="0"/>
          <w:sz w:val="22"/>
          <w:szCs w:val="22"/>
        </w:rPr>
        <w:t>s</w:t>
      </w:r>
      <w:r w:rsidR="00AE04B4" w:rsidRPr="000728A2">
        <w:rPr>
          <w:rFonts w:ascii="Times New Roman" w:hAnsi="Times New Roman"/>
          <w:b/>
          <w:bCs/>
          <w:noProof w:val="0"/>
          <w:sz w:val="22"/>
          <w:szCs w:val="22"/>
        </w:rPr>
        <w:t xml:space="preserve"> R</w:t>
      </w:r>
      <w:r w:rsidR="00472A03">
        <w:rPr>
          <w:rFonts w:ascii="Times New Roman" w:hAnsi="Times New Roman"/>
          <w:b/>
          <w:bCs/>
          <w:noProof w:val="0"/>
          <w:sz w:val="22"/>
          <w:szCs w:val="22"/>
        </w:rPr>
        <w:t>eport</w:t>
      </w:r>
      <w:r w:rsidR="00E31157">
        <w:rPr>
          <w:rFonts w:ascii="Times New Roman" w:hAnsi="Times New Roman"/>
          <w:b/>
          <w:bCs/>
          <w:noProof w:val="0"/>
          <w:sz w:val="22"/>
          <w:szCs w:val="22"/>
        </w:rPr>
        <w:t xml:space="preserve"> </w:t>
      </w:r>
      <w:r w:rsidR="00EC1F4D" w:rsidRPr="00EC1F4D">
        <w:rPr>
          <w:rFonts w:ascii="Times New Roman" w:hAnsi="Times New Roman"/>
          <w:i/>
          <w:iCs/>
          <w:noProof w:val="0"/>
          <w:sz w:val="22"/>
          <w:szCs w:val="22"/>
        </w:rPr>
        <w:t>(</w:t>
      </w:r>
      <w:r w:rsidR="00687068">
        <w:rPr>
          <w:rFonts w:ascii="Times New Roman" w:hAnsi="Times New Roman"/>
          <w:i/>
          <w:iCs/>
          <w:noProof w:val="0"/>
          <w:sz w:val="22"/>
          <w:szCs w:val="22"/>
        </w:rPr>
        <w:t>10</w:t>
      </w:r>
      <w:r w:rsidR="00E31157" w:rsidRPr="00EC1F4D">
        <w:rPr>
          <w:rFonts w:ascii="Times New Roman" w:hAnsi="Times New Roman"/>
          <w:i/>
          <w:iCs/>
          <w:noProof w:val="0"/>
          <w:sz w:val="22"/>
          <w:szCs w:val="22"/>
        </w:rPr>
        <w:t xml:space="preserve"> minutes</w:t>
      </w:r>
      <w:r w:rsidR="00EC1F4D" w:rsidRPr="00EC1F4D">
        <w:rPr>
          <w:rFonts w:ascii="Times New Roman" w:hAnsi="Times New Roman"/>
          <w:i/>
          <w:iCs/>
          <w:noProof w:val="0"/>
          <w:sz w:val="22"/>
          <w:szCs w:val="22"/>
        </w:rPr>
        <w:t>)</w:t>
      </w:r>
    </w:p>
    <w:p w14:paraId="621D3031" w14:textId="47BAA935" w:rsidR="0089197E" w:rsidRDefault="007B74B9" w:rsidP="001E2C4A">
      <w:pPr>
        <w:pStyle w:val="BBKCtable"/>
        <w:numPr>
          <w:ilvl w:val="0"/>
          <w:numId w:val="18"/>
        </w:numPr>
        <w:tabs>
          <w:tab w:val="left" w:pos="567"/>
        </w:tabs>
        <w:jc w:val="both"/>
        <w:rPr>
          <w:rFonts w:ascii="Times New Roman" w:hAnsi="Times New Roman"/>
          <w:noProof w:val="0"/>
          <w:sz w:val="22"/>
          <w:szCs w:val="22"/>
        </w:rPr>
      </w:pPr>
      <w:r>
        <w:rPr>
          <w:rFonts w:ascii="Times New Roman" w:hAnsi="Times New Roman"/>
          <w:noProof w:val="0"/>
          <w:sz w:val="22"/>
          <w:szCs w:val="22"/>
        </w:rPr>
        <w:t xml:space="preserve"> </w:t>
      </w:r>
      <w:r w:rsidR="00EE45D5">
        <w:rPr>
          <w:rFonts w:ascii="Times New Roman" w:hAnsi="Times New Roman"/>
          <w:noProof w:val="0"/>
          <w:sz w:val="22"/>
          <w:szCs w:val="22"/>
        </w:rPr>
        <w:t xml:space="preserve">BATPC latest Training </w:t>
      </w:r>
      <w:r w:rsidR="00A55BAC">
        <w:rPr>
          <w:rFonts w:ascii="Times New Roman" w:hAnsi="Times New Roman"/>
          <w:noProof w:val="0"/>
          <w:sz w:val="22"/>
          <w:szCs w:val="22"/>
        </w:rPr>
        <w:t>Programme</w:t>
      </w:r>
    </w:p>
    <w:p w14:paraId="6B53FC64" w14:textId="386D6926" w:rsidR="00186DB7" w:rsidRDefault="007B74B9" w:rsidP="0089197E">
      <w:pPr>
        <w:pStyle w:val="BBKCtable"/>
        <w:numPr>
          <w:ilvl w:val="0"/>
          <w:numId w:val="18"/>
        </w:numPr>
        <w:tabs>
          <w:tab w:val="left" w:pos="567"/>
        </w:tabs>
        <w:jc w:val="both"/>
        <w:rPr>
          <w:rFonts w:ascii="Times New Roman" w:hAnsi="Times New Roman"/>
          <w:noProof w:val="0"/>
          <w:sz w:val="22"/>
          <w:szCs w:val="22"/>
        </w:rPr>
      </w:pPr>
      <w:r>
        <w:rPr>
          <w:rFonts w:ascii="Times New Roman" w:hAnsi="Times New Roman"/>
          <w:noProof w:val="0"/>
          <w:sz w:val="22"/>
          <w:szCs w:val="22"/>
        </w:rPr>
        <w:t xml:space="preserve"> </w:t>
      </w:r>
      <w:r w:rsidR="00FC0B99">
        <w:rPr>
          <w:rFonts w:ascii="Times New Roman" w:hAnsi="Times New Roman"/>
          <w:noProof w:val="0"/>
          <w:sz w:val="22"/>
          <w:szCs w:val="22"/>
        </w:rPr>
        <w:t xml:space="preserve">Definitive Map Changes – emailed to Cllrs prior to </w:t>
      </w:r>
      <w:r w:rsidR="00CC1FA0">
        <w:rPr>
          <w:rFonts w:ascii="Times New Roman" w:hAnsi="Times New Roman"/>
          <w:noProof w:val="0"/>
          <w:sz w:val="22"/>
          <w:szCs w:val="22"/>
        </w:rPr>
        <w:t>meeting.</w:t>
      </w:r>
    </w:p>
    <w:p w14:paraId="1509DFF4" w14:textId="44DB43C0" w:rsidR="00BB2F5C" w:rsidRPr="00BB2F5C" w:rsidRDefault="00BB2F5C" w:rsidP="00BB2F5C">
      <w:pPr>
        <w:pStyle w:val="ListParagraph"/>
        <w:spacing w:line="320" w:lineRule="exact"/>
        <w:ind w:left="927" w:firstLine="513"/>
        <w:rPr>
          <w:rFonts w:ascii="Times New Roman" w:hAnsi="Times New Roman" w:cs="Times New Roman"/>
          <w:bCs/>
          <w:sz w:val="24"/>
          <w:szCs w:val="24"/>
        </w:rPr>
      </w:pPr>
      <w:r w:rsidRPr="00BB2F5C">
        <w:rPr>
          <w:rFonts w:ascii="Times New Roman" w:hAnsi="Times New Roman" w:cs="Times New Roman"/>
          <w:bCs/>
          <w:sz w:val="24"/>
          <w:szCs w:val="24"/>
        </w:rPr>
        <w:t>THE HIGHWAYS ACT 1980</w:t>
      </w:r>
    </w:p>
    <w:p w14:paraId="36E14F36" w14:textId="77777777" w:rsidR="00BB2F5C" w:rsidRPr="00BB2F5C" w:rsidRDefault="00BB2F5C" w:rsidP="00BB2F5C">
      <w:pPr>
        <w:pStyle w:val="ListParagraph"/>
        <w:numPr>
          <w:ilvl w:val="1"/>
          <w:numId w:val="18"/>
        </w:numPr>
        <w:spacing w:line="320" w:lineRule="exact"/>
        <w:rPr>
          <w:rFonts w:ascii="Times New Roman" w:hAnsi="Times New Roman" w:cs="Times New Roman"/>
          <w:bCs/>
          <w:sz w:val="20"/>
          <w:szCs w:val="20"/>
        </w:rPr>
      </w:pPr>
      <w:r w:rsidRPr="00BB2F5C">
        <w:rPr>
          <w:rFonts w:ascii="Times New Roman" w:hAnsi="Times New Roman" w:cs="Times New Roman"/>
          <w:bCs/>
          <w:sz w:val="20"/>
          <w:szCs w:val="20"/>
        </w:rPr>
        <w:t>CENTRAL BEDFORDSHIRE COUNCIL (TODDINGTON: PART OF FOOTPATH NO. 62 AND BRIDLEWAY NO. 107) PUBLIC PATH CREATION ORDER 2026</w:t>
      </w:r>
    </w:p>
    <w:p w14:paraId="7CA88D9A" w14:textId="77777777" w:rsidR="00BB2F5C" w:rsidRPr="00BB2F5C" w:rsidRDefault="00BB2F5C" w:rsidP="00BB2F5C">
      <w:pPr>
        <w:pStyle w:val="ListParagraph"/>
        <w:spacing w:line="320" w:lineRule="exact"/>
        <w:ind w:left="927"/>
        <w:rPr>
          <w:rFonts w:ascii="Times New Roman" w:hAnsi="Times New Roman" w:cs="Times New Roman"/>
          <w:bCs/>
          <w:sz w:val="20"/>
          <w:szCs w:val="20"/>
        </w:rPr>
      </w:pPr>
    </w:p>
    <w:p w14:paraId="694D359E" w14:textId="77777777" w:rsidR="00BB2F5C" w:rsidRPr="00BB2F5C" w:rsidRDefault="00BB2F5C" w:rsidP="00BB2F5C">
      <w:pPr>
        <w:pStyle w:val="ListParagraph"/>
        <w:numPr>
          <w:ilvl w:val="1"/>
          <w:numId w:val="18"/>
        </w:numPr>
        <w:spacing w:line="320" w:lineRule="exact"/>
        <w:rPr>
          <w:rFonts w:ascii="Times New Roman" w:hAnsi="Times New Roman" w:cs="Times New Roman"/>
          <w:bCs/>
          <w:sz w:val="20"/>
          <w:szCs w:val="20"/>
        </w:rPr>
      </w:pPr>
      <w:r w:rsidRPr="00BB2F5C">
        <w:rPr>
          <w:rFonts w:ascii="Times New Roman" w:hAnsi="Times New Roman" w:cs="Times New Roman"/>
          <w:bCs/>
          <w:sz w:val="20"/>
          <w:szCs w:val="20"/>
        </w:rPr>
        <w:t>CENTRAL BEDFORDSHIRE COUNCIL (TODDINGTON: PART OF BRIDLEWAY NO. 63) PUBLIC PATH DIVERSION ORDER 2026</w:t>
      </w:r>
    </w:p>
    <w:p w14:paraId="520EE529" w14:textId="77777777" w:rsidR="00BB2F5C" w:rsidRPr="00BB2F5C" w:rsidRDefault="00BB2F5C" w:rsidP="00BB2F5C">
      <w:pPr>
        <w:pStyle w:val="ListParagraph"/>
        <w:spacing w:line="320" w:lineRule="exact"/>
        <w:ind w:left="927"/>
        <w:rPr>
          <w:rFonts w:ascii="Times New Roman" w:hAnsi="Times New Roman" w:cs="Times New Roman"/>
          <w:bCs/>
          <w:sz w:val="20"/>
          <w:szCs w:val="20"/>
        </w:rPr>
      </w:pPr>
    </w:p>
    <w:p w14:paraId="207A2BEA" w14:textId="77777777" w:rsidR="00BB2F5C" w:rsidRPr="00BB2F5C" w:rsidRDefault="00BB2F5C" w:rsidP="00BB2F5C">
      <w:pPr>
        <w:pStyle w:val="ListParagraph"/>
        <w:numPr>
          <w:ilvl w:val="1"/>
          <w:numId w:val="18"/>
        </w:numPr>
        <w:spacing w:line="320" w:lineRule="exact"/>
        <w:rPr>
          <w:rFonts w:ascii="Times New Roman" w:hAnsi="Times New Roman" w:cs="Times New Roman"/>
          <w:bCs/>
          <w:sz w:val="20"/>
          <w:szCs w:val="20"/>
        </w:rPr>
      </w:pPr>
      <w:r w:rsidRPr="00BB2F5C">
        <w:rPr>
          <w:rFonts w:ascii="Times New Roman" w:hAnsi="Times New Roman" w:cs="Times New Roman"/>
          <w:bCs/>
          <w:sz w:val="20"/>
          <w:szCs w:val="20"/>
        </w:rPr>
        <w:t>CENTRAL BEDFORDSHIRE COUNCIL (TODDINGTON: PART OF FOOTPATH NO. 62) PUBLIC PATH EXTINGUISHMENT ORDER 2026</w:t>
      </w:r>
    </w:p>
    <w:p w14:paraId="48E3FF0A" w14:textId="77777777" w:rsidR="00BB2F5C" w:rsidRDefault="00BB2F5C" w:rsidP="00BB2F5C">
      <w:pPr>
        <w:pStyle w:val="BBKCtable"/>
        <w:tabs>
          <w:tab w:val="left" w:pos="567"/>
        </w:tabs>
        <w:ind w:left="927"/>
        <w:jc w:val="both"/>
        <w:rPr>
          <w:rFonts w:ascii="Times New Roman" w:hAnsi="Times New Roman"/>
          <w:noProof w:val="0"/>
          <w:sz w:val="22"/>
          <w:szCs w:val="22"/>
        </w:rPr>
      </w:pPr>
    </w:p>
    <w:p w14:paraId="15B51673" w14:textId="0856B6AF" w:rsidR="00662B0F" w:rsidRDefault="00662B0F" w:rsidP="0089197E">
      <w:pPr>
        <w:pStyle w:val="BBKCtable"/>
        <w:numPr>
          <w:ilvl w:val="0"/>
          <w:numId w:val="18"/>
        </w:numPr>
        <w:tabs>
          <w:tab w:val="left" w:pos="567"/>
        </w:tabs>
        <w:jc w:val="both"/>
        <w:rPr>
          <w:rFonts w:ascii="Times New Roman" w:hAnsi="Times New Roman"/>
          <w:noProof w:val="0"/>
          <w:sz w:val="22"/>
          <w:szCs w:val="22"/>
        </w:rPr>
      </w:pPr>
      <w:r>
        <w:rPr>
          <w:rFonts w:ascii="Times New Roman" w:hAnsi="Times New Roman"/>
          <w:noProof w:val="0"/>
          <w:sz w:val="22"/>
          <w:szCs w:val="22"/>
        </w:rPr>
        <w:t xml:space="preserve">Application for Street Trading Consent for Drapers Desserts – circulated to Cllrs prior to </w:t>
      </w:r>
      <w:r w:rsidR="008D42B7">
        <w:rPr>
          <w:rFonts w:ascii="Times New Roman" w:hAnsi="Times New Roman"/>
          <w:noProof w:val="0"/>
          <w:sz w:val="22"/>
          <w:szCs w:val="22"/>
        </w:rPr>
        <w:t>meeting.</w:t>
      </w:r>
    </w:p>
    <w:p w14:paraId="05B9F7C1" w14:textId="661B3F24" w:rsidR="008C1752" w:rsidRPr="0089197E" w:rsidRDefault="00FC0B99" w:rsidP="00186DB7">
      <w:pPr>
        <w:pStyle w:val="BBKCtable"/>
        <w:tabs>
          <w:tab w:val="left" w:pos="567"/>
        </w:tabs>
        <w:ind w:left="927"/>
        <w:jc w:val="both"/>
        <w:rPr>
          <w:rFonts w:ascii="Times New Roman" w:hAnsi="Times New Roman"/>
          <w:noProof w:val="0"/>
          <w:sz w:val="22"/>
          <w:szCs w:val="22"/>
        </w:rPr>
      </w:pPr>
      <w:r>
        <w:rPr>
          <w:rFonts w:ascii="Times New Roman" w:hAnsi="Times New Roman"/>
          <w:noProof w:val="0"/>
          <w:sz w:val="22"/>
          <w:szCs w:val="22"/>
        </w:rPr>
        <w:t xml:space="preserve"> </w:t>
      </w:r>
    </w:p>
    <w:p w14:paraId="17080DAF" w14:textId="77777777" w:rsidR="00503522" w:rsidRDefault="00503522" w:rsidP="00503522">
      <w:pPr>
        <w:pStyle w:val="BBKCtable"/>
        <w:tabs>
          <w:tab w:val="left" w:pos="567"/>
        </w:tabs>
        <w:ind w:right="424"/>
        <w:rPr>
          <w:rFonts w:ascii="Times New Roman" w:hAnsi="Times New Roman"/>
          <w:b/>
          <w:bCs/>
          <w:noProof w:val="0"/>
          <w:sz w:val="22"/>
          <w:szCs w:val="22"/>
        </w:rPr>
      </w:pPr>
    </w:p>
    <w:p w14:paraId="1E3593E5" w14:textId="5CE608F2" w:rsidR="00503522" w:rsidRPr="00FE1F19" w:rsidRDefault="00A004D6" w:rsidP="00503522">
      <w:pPr>
        <w:pStyle w:val="BBKCtable"/>
        <w:tabs>
          <w:tab w:val="left" w:pos="567"/>
        </w:tabs>
        <w:ind w:right="424"/>
        <w:rPr>
          <w:rFonts w:ascii="Times New Roman" w:hAnsi="Times New Roman"/>
          <w:i/>
          <w:iCs/>
          <w:noProof w:val="0"/>
          <w:sz w:val="22"/>
          <w:szCs w:val="22"/>
        </w:rPr>
      </w:pPr>
      <w:r>
        <w:rPr>
          <w:rFonts w:ascii="Times New Roman" w:hAnsi="Times New Roman"/>
          <w:b/>
          <w:bCs/>
          <w:noProof w:val="0"/>
          <w:sz w:val="22"/>
          <w:szCs w:val="22"/>
        </w:rPr>
        <w:t>9</w:t>
      </w:r>
      <w:r w:rsidR="00503522">
        <w:rPr>
          <w:rFonts w:ascii="Times New Roman" w:hAnsi="Times New Roman"/>
          <w:b/>
          <w:bCs/>
          <w:noProof w:val="0"/>
          <w:sz w:val="22"/>
          <w:szCs w:val="22"/>
        </w:rPr>
        <w:tab/>
        <w:t xml:space="preserve">Finance </w:t>
      </w:r>
      <w:r w:rsidR="00503522" w:rsidRPr="00E31157">
        <w:rPr>
          <w:rFonts w:ascii="Times New Roman" w:hAnsi="Times New Roman"/>
          <w:i/>
          <w:iCs/>
          <w:noProof w:val="0"/>
          <w:sz w:val="22"/>
          <w:szCs w:val="22"/>
        </w:rPr>
        <w:t>(1</w:t>
      </w:r>
      <w:r w:rsidR="00503522">
        <w:rPr>
          <w:rFonts w:ascii="Times New Roman" w:hAnsi="Times New Roman"/>
          <w:i/>
          <w:iCs/>
          <w:noProof w:val="0"/>
          <w:sz w:val="22"/>
          <w:szCs w:val="22"/>
        </w:rPr>
        <w:t>0</w:t>
      </w:r>
      <w:r w:rsidR="00503522" w:rsidRPr="00E31157">
        <w:rPr>
          <w:rFonts w:ascii="Times New Roman" w:hAnsi="Times New Roman"/>
          <w:i/>
          <w:iCs/>
          <w:noProof w:val="0"/>
          <w:sz w:val="22"/>
          <w:szCs w:val="22"/>
        </w:rPr>
        <w:t xml:space="preserve"> minutes</w:t>
      </w:r>
      <w:r w:rsidR="00F3035A">
        <w:rPr>
          <w:rFonts w:ascii="Times New Roman" w:hAnsi="Times New Roman"/>
          <w:i/>
          <w:iCs/>
          <w:noProof w:val="0"/>
          <w:sz w:val="22"/>
          <w:szCs w:val="22"/>
        </w:rPr>
        <w:t>)</w:t>
      </w:r>
      <w:r w:rsidR="00503522">
        <w:rPr>
          <w:rFonts w:ascii="Times New Roman" w:hAnsi="Times New Roman"/>
          <w:i/>
          <w:iCs/>
          <w:noProof w:val="0"/>
          <w:sz w:val="22"/>
          <w:szCs w:val="22"/>
        </w:rPr>
        <w:t xml:space="preserve"> </w:t>
      </w:r>
      <w:r w:rsidR="00F3035A">
        <w:rPr>
          <w:rFonts w:ascii="Times New Roman" w:hAnsi="Times New Roman"/>
          <w:i/>
          <w:iCs/>
          <w:noProof w:val="0"/>
          <w:sz w:val="22"/>
          <w:szCs w:val="22"/>
        </w:rPr>
        <w:t>(</w:t>
      </w:r>
      <w:r w:rsidR="00503522">
        <w:rPr>
          <w:rFonts w:ascii="Times New Roman" w:hAnsi="Times New Roman"/>
          <w:i/>
          <w:iCs/>
          <w:noProof w:val="0"/>
          <w:sz w:val="22"/>
          <w:szCs w:val="22"/>
        </w:rPr>
        <w:t>information circulated prior to meeting</w:t>
      </w:r>
      <w:r w:rsidR="00503522" w:rsidRPr="00E31157">
        <w:rPr>
          <w:rFonts w:ascii="Times New Roman" w:hAnsi="Times New Roman"/>
          <w:i/>
          <w:iCs/>
          <w:noProof w:val="0"/>
          <w:sz w:val="22"/>
          <w:szCs w:val="22"/>
        </w:rPr>
        <w:t>)</w:t>
      </w:r>
    </w:p>
    <w:p w14:paraId="08778393" w14:textId="77777777" w:rsidR="00503522" w:rsidRPr="00C7078D" w:rsidRDefault="00503522" w:rsidP="00503522">
      <w:pPr>
        <w:pStyle w:val="BBKCtable"/>
        <w:numPr>
          <w:ilvl w:val="0"/>
          <w:numId w:val="18"/>
        </w:numPr>
        <w:tabs>
          <w:tab w:val="left" w:pos="567"/>
        </w:tabs>
        <w:jc w:val="both"/>
        <w:rPr>
          <w:rFonts w:ascii="Times New Roman" w:hAnsi="Times New Roman"/>
          <w:noProof w:val="0"/>
          <w:sz w:val="22"/>
          <w:szCs w:val="22"/>
        </w:rPr>
      </w:pPr>
      <w:r w:rsidRPr="00630F3A">
        <w:rPr>
          <w:rFonts w:ascii="Times New Roman" w:hAnsi="Times New Roman"/>
          <w:noProof w:val="0"/>
          <w:sz w:val="22"/>
          <w:szCs w:val="22"/>
        </w:rPr>
        <w:t>Payments for authorisation</w:t>
      </w:r>
    </w:p>
    <w:p w14:paraId="1BA084FC" w14:textId="515CA217" w:rsidR="004D0952" w:rsidRDefault="00503522" w:rsidP="00FC42FD">
      <w:pPr>
        <w:pStyle w:val="BBKCtable"/>
        <w:numPr>
          <w:ilvl w:val="0"/>
          <w:numId w:val="18"/>
        </w:numPr>
        <w:tabs>
          <w:tab w:val="left" w:pos="567"/>
        </w:tabs>
        <w:jc w:val="both"/>
        <w:rPr>
          <w:rFonts w:ascii="Times New Roman" w:hAnsi="Times New Roman"/>
          <w:noProof w:val="0"/>
          <w:sz w:val="22"/>
          <w:szCs w:val="22"/>
        </w:rPr>
      </w:pPr>
      <w:r w:rsidRPr="00630F3A">
        <w:rPr>
          <w:rFonts w:ascii="Times New Roman" w:hAnsi="Times New Roman"/>
          <w:noProof w:val="0"/>
          <w:sz w:val="22"/>
          <w:szCs w:val="22"/>
        </w:rPr>
        <w:t>Bank Reconciliation</w:t>
      </w:r>
    </w:p>
    <w:p w14:paraId="012100DF" w14:textId="77777777" w:rsidR="00D3248F" w:rsidRPr="00D3248F" w:rsidRDefault="00D3248F" w:rsidP="00FC42FD">
      <w:pPr>
        <w:pStyle w:val="BBKCtable"/>
        <w:numPr>
          <w:ilvl w:val="0"/>
          <w:numId w:val="18"/>
        </w:numPr>
        <w:tabs>
          <w:tab w:val="left" w:pos="567"/>
        </w:tabs>
        <w:jc w:val="both"/>
        <w:rPr>
          <w:rFonts w:ascii="Times New Roman" w:hAnsi="Times New Roman"/>
          <w:noProof w:val="0"/>
          <w:sz w:val="22"/>
          <w:szCs w:val="22"/>
        </w:rPr>
      </w:pPr>
    </w:p>
    <w:p w14:paraId="20F24814" w14:textId="5534EB0D" w:rsidR="00FC42FD" w:rsidRPr="00BC682B" w:rsidRDefault="00FC42FD" w:rsidP="00FC42FD">
      <w:pPr>
        <w:pStyle w:val="BBKCtable"/>
        <w:tabs>
          <w:tab w:val="left" w:pos="567"/>
        </w:tabs>
        <w:jc w:val="both"/>
        <w:rPr>
          <w:rFonts w:ascii="Times New Roman" w:hAnsi="Times New Roman"/>
          <w:b/>
          <w:bCs/>
          <w:noProof w:val="0"/>
          <w:sz w:val="22"/>
          <w:szCs w:val="22"/>
        </w:rPr>
      </w:pPr>
      <w:r w:rsidRPr="00BC682B">
        <w:rPr>
          <w:rFonts w:ascii="Times New Roman" w:hAnsi="Times New Roman"/>
          <w:b/>
          <w:bCs/>
          <w:noProof w:val="0"/>
          <w:sz w:val="22"/>
          <w:szCs w:val="22"/>
        </w:rPr>
        <w:t>1</w:t>
      </w:r>
      <w:r w:rsidR="00BC682B" w:rsidRPr="00BC682B">
        <w:rPr>
          <w:rFonts w:ascii="Times New Roman" w:hAnsi="Times New Roman"/>
          <w:b/>
          <w:bCs/>
          <w:noProof w:val="0"/>
          <w:sz w:val="22"/>
          <w:szCs w:val="22"/>
        </w:rPr>
        <w:t>0</w:t>
      </w:r>
      <w:r w:rsidRPr="00BC682B">
        <w:rPr>
          <w:rFonts w:ascii="Times New Roman" w:hAnsi="Times New Roman"/>
          <w:b/>
          <w:bCs/>
          <w:noProof w:val="0"/>
          <w:sz w:val="22"/>
          <w:szCs w:val="22"/>
        </w:rPr>
        <w:tab/>
        <w:t>Leisure Plan Update</w:t>
      </w:r>
    </w:p>
    <w:p w14:paraId="654E04CD" w14:textId="1ECF7352" w:rsidR="00BC682B" w:rsidRPr="006C767F" w:rsidRDefault="006C767F" w:rsidP="006C767F">
      <w:pPr>
        <w:pStyle w:val="BBKCtable"/>
        <w:numPr>
          <w:ilvl w:val="0"/>
          <w:numId w:val="36"/>
        </w:numPr>
        <w:tabs>
          <w:tab w:val="left" w:pos="567"/>
        </w:tabs>
        <w:jc w:val="both"/>
        <w:rPr>
          <w:rFonts w:ascii="Times New Roman" w:hAnsi="Times New Roman"/>
          <w:noProof w:val="0"/>
          <w:sz w:val="22"/>
          <w:szCs w:val="22"/>
        </w:rPr>
      </w:pPr>
      <w:r w:rsidRPr="006C767F">
        <w:rPr>
          <w:rFonts w:ascii="Times New Roman" w:hAnsi="Times New Roman"/>
          <w:color w:val="404040"/>
          <w:sz w:val="22"/>
          <w:szCs w:val="22"/>
        </w:rPr>
        <w:t>Discuss and agree to contact the landowner of the field south of the allotments) to discuss and seek permission to run the new services across this land, from Dunstable Road to the pavilion location. The approval will also cover progression, following, with the service providers to seek estimates for these works, for later approval</w:t>
      </w:r>
    </w:p>
    <w:p w14:paraId="04C447CD" w14:textId="77777777" w:rsidR="006C767F" w:rsidRPr="006C767F" w:rsidRDefault="006C767F" w:rsidP="006C767F">
      <w:pPr>
        <w:pStyle w:val="BBKCtable"/>
        <w:numPr>
          <w:ilvl w:val="0"/>
          <w:numId w:val="36"/>
        </w:numPr>
        <w:tabs>
          <w:tab w:val="left" w:pos="567"/>
        </w:tabs>
        <w:jc w:val="both"/>
        <w:rPr>
          <w:rFonts w:ascii="Times New Roman" w:hAnsi="Times New Roman"/>
          <w:noProof w:val="0"/>
          <w:sz w:val="22"/>
          <w:szCs w:val="22"/>
        </w:rPr>
      </w:pPr>
    </w:p>
    <w:p w14:paraId="1B7BBFCF" w14:textId="5114C1E6" w:rsidR="002372DE" w:rsidRDefault="00BC682B" w:rsidP="004B62A7">
      <w:pPr>
        <w:pStyle w:val="BBKCtable"/>
        <w:tabs>
          <w:tab w:val="left" w:pos="567"/>
        </w:tabs>
        <w:ind w:left="567" w:hanging="567"/>
        <w:jc w:val="both"/>
        <w:rPr>
          <w:rFonts w:ascii="Times New Roman" w:hAnsi="Times New Roman"/>
          <w:noProof w:val="0"/>
          <w:sz w:val="22"/>
          <w:szCs w:val="22"/>
        </w:rPr>
      </w:pPr>
      <w:r w:rsidRPr="002221FA">
        <w:rPr>
          <w:rFonts w:ascii="Times New Roman" w:hAnsi="Times New Roman"/>
          <w:b/>
          <w:bCs/>
          <w:noProof w:val="0"/>
          <w:sz w:val="22"/>
          <w:szCs w:val="22"/>
        </w:rPr>
        <w:t>1</w:t>
      </w:r>
      <w:r w:rsidR="00617F7E" w:rsidRPr="002221FA">
        <w:rPr>
          <w:rFonts w:ascii="Times New Roman" w:hAnsi="Times New Roman"/>
          <w:b/>
          <w:bCs/>
          <w:noProof w:val="0"/>
          <w:sz w:val="22"/>
          <w:szCs w:val="22"/>
        </w:rPr>
        <w:t>1</w:t>
      </w:r>
      <w:r>
        <w:rPr>
          <w:rFonts w:ascii="Times New Roman" w:hAnsi="Times New Roman"/>
          <w:noProof w:val="0"/>
          <w:sz w:val="22"/>
          <w:szCs w:val="22"/>
        </w:rPr>
        <w:tab/>
      </w:r>
      <w:r w:rsidR="00BF78A0" w:rsidRPr="008B4526">
        <w:rPr>
          <w:rFonts w:ascii="Times New Roman" w:hAnsi="Times New Roman"/>
          <w:b/>
          <w:bCs/>
          <w:noProof w:val="0"/>
          <w:sz w:val="22"/>
          <w:szCs w:val="22"/>
        </w:rPr>
        <w:t>Neighbourhood Plan</w:t>
      </w:r>
    </w:p>
    <w:p w14:paraId="7FA7417E" w14:textId="59CC2379" w:rsidR="00BF78A0" w:rsidRDefault="00BF78A0" w:rsidP="00BF78A0">
      <w:pPr>
        <w:pStyle w:val="BBKCtable"/>
        <w:numPr>
          <w:ilvl w:val="0"/>
          <w:numId w:val="28"/>
        </w:numPr>
        <w:tabs>
          <w:tab w:val="left" w:pos="567"/>
        </w:tabs>
        <w:jc w:val="both"/>
        <w:rPr>
          <w:rFonts w:ascii="Times New Roman" w:hAnsi="Times New Roman"/>
          <w:noProof w:val="0"/>
          <w:sz w:val="22"/>
          <w:szCs w:val="22"/>
        </w:rPr>
      </w:pPr>
      <w:r>
        <w:rPr>
          <w:rFonts w:ascii="Times New Roman" w:hAnsi="Times New Roman"/>
          <w:noProof w:val="0"/>
          <w:sz w:val="22"/>
          <w:szCs w:val="22"/>
        </w:rPr>
        <w:t xml:space="preserve">To </w:t>
      </w:r>
      <w:r w:rsidR="00AB02CA">
        <w:rPr>
          <w:rFonts w:ascii="Times New Roman" w:hAnsi="Times New Roman"/>
          <w:noProof w:val="0"/>
          <w:sz w:val="22"/>
          <w:szCs w:val="22"/>
        </w:rPr>
        <w:t>review Neighbourhood Plan Steering Group Terms of Reference, specifically to approve the co-option of additional members</w:t>
      </w:r>
      <w:r w:rsidR="008B4526">
        <w:rPr>
          <w:rFonts w:ascii="Times New Roman" w:hAnsi="Times New Roman"/>
          <w:noProof w:val="0"/>
          <w:sz w:val="22"/>
          <w:szCs w:val="22"/>
        </w:rPr>
        <w:t xml:space="preserve"> either on an ad-hoc or permanent basis: To allow co-opted members voting rights.</w:t>
      </w:r>
    </w:p>
    <w:p w14:paraId="64E932ED" w14:textId="10CD7C17" w:rsidR="0009144B" w:rsidRPr="00CB19F4" w:rsidRDefault="0009144B" w:rsidP="00493114">
      <w:pPr>
        <w:pStyle w:val="BBKCtable"/>
        <w:tabs>
          <w:tab w:val="left" w:pos="567"/>
        </w:tabs>
        <w:jc w:val="both"/>
        <w:rPr>
          <w:rFonts w:ascii="Times New Roman" w:hAnsi="Times New Roman"/>
          <w:b/>
          <w:bCs/>
          <w:noProof w:val="0"/>
          <w:sz w:val="22"/>
          <w:szCs w:val="22"/>
        </w:rPr>
      </w:pPr>
    </w:p>
    <w:p w14:paraId="57A0FDCE" w14:textId="6AFBE9CA" w:rsidR="00433E8E" w:rsidRDefault="00D865FE" w:rsidP="00BC682B">
      <w:pPr>
        <w:pStyle w:val="BBKCtable"/>
        <w:tabs>
          <w:tab w:val="left" w:pos="567"/>
        </w:tabs>
        <w:ind w:left="567" w:hanging="567"/>
        <w:jc w:val="both"/>
        <w:rPr>
          <w:rFonts w:ascii="Times New Roman" w:hAnsi="Times New Roman"/>
          <w:i/>
          <w:iCs/>
          <w:sz w:val="22"/>
          <w:szCs w:val="22"/>
        </w:rPr>
      </w:pPr>
      <w:r w:rsidRPr="3C520EB3">
        <w:rPr>
          <w:rFonts w:ascii="Times New Roman" w:hAnsi="Times New Roman"/>
          <w:b/>
          <w:bCs/>
          <w:noProof w:val="0"/>
          <w:sz w:val="22"/>
          <w:szCs w:val="22"/>
        </w:rPr>
        <w:t>1</w:t>
      </w:r>
      <w:r w:rsidR="00CB19F4">
        <w:rPr>
          <w:rFonts w:ascii="Times New Roman" w:hAnsi="Times New Roman"/>
          <w:b/>
          <w:bCs/>
          <w:noProof w:val="0"/>
          <w:sz w:val="22"/>
          <w:szCs w:val="22"/>
        </w:rPr>
        <w:t>2</w:t>
      </w:r>
      <w:r>
        <w:tab/>
      </w:r>
      <w:r w:rsidR="00F37A9F" w:rsidRPr="3C520EB3">
        <w:rPr>
          <w:rFonts w:ascii="Times New Roman" w:hAnsi="Times New Roman"/>
          <w:b/>
          <w:bCs/>
          <w:noProof w:val="0"/>
          <w:sz w:val="22"/>
          <w:szCs w:val="22"/>
        </w:rPr>
        <w:t>Personnel Matters –</w:t>
      </w:r>
      <w:r w:rsidR="44FDDD99" w:rsidRPr="3C520EB3">
        <w:rPr>
          <w:rFonts w:ascii="Times New Roman" w:hAnsi="Times New Roman"/>
          <w:b/>
          <w:bCs/>
          <w:noProof w:val="0"/>
          <w:sz w:val="22"/>
          <w:szCs w:val="22"/>
        </w:rPr>
        <w:t xml:space="preserve"> </w:t>
      </w:r>
      <w:r w:rsidR="00F37A9F" w:rsidRPr="3C520EB3">
        <w:rPr>
          <w:rFonts w:ascii="Times New Roman" w:hAnsi="Times New Roman"/>
          <w:sz w:val="22"/>
          <w:szCs w:val="22"/>
        </w:rPr>
        <w:t>“</w:t>
      </w:r>
      <w:r w:rsidR="00F37A9F" w:rsidRPr="3C520EB3">
        <w:rPr>
          <w:rFonts w:ascii="Times New Roman" w:hAnsi="Times New Roman"/>
          <w:i/>
          <w:iCs/>
          <w:sz w:val="22"/>
          <w:szCs w:val="22"/>
        </w:rPr>
        <w:t>That in view of the confidential nature of the business about to be transacted, it is advisable in the public interest that the press and public be temporarily excluded and they are instructed to withdraw”</w:t>
      </w:r>
      <w:r w:rsidR="002C4B0C" w:rsidRPr="3C520EB3">
        <w:rPr>
          <w:rFonts w:ascii="Times New Roman" w:hAnsi="Times New Roman"/>
          <w:i/>
          <w:iCs/>
          <w:sz w:val="22"/>
          <w:szCs w:val="22"/>
        </w:rPr>
        <w:t xml:space="preserve"> (5 minutes)</w:t>
      </w:r>
    </w:p>
    <w:p w14:paraId="09F92F65" w14:textId="1ECBBAFE" w:rsidR="004004FD" w:rsidRDefault="00CD6048" w:rsidP="00CD6048">
      <w:pPr>
        <w:pStyle w:val="BBKCtable"/>
        <w:numPr>
          <w:ilvl w:val="0"/>
          <w:numId w:val="28"/>
        </w:numPr>
        <w:tabs>
          <w:tab w:val="left" w:pos="567"/>
        </w:tabs>
        <w:jc w:val="both"/>
        <w:rPr>
          <w:rFonts w:ascii="Times New Roman" w:hAnsi="Times New Roman"/>
          <w:noProof w:val="0"/>
          <w:sz w:val="22"/>
          <w:szCs w:val="22"/>
        </w:rPr>
      </w:pPr>
      <w:r>
        <w:rPr>
          <w:rFonts w:ascii="Times New Roman" w:hAnsi="Times New Roman"/>
          <w:noProof w:val="0"/>
          <w:sz w:val="22"/>
          <w:szCs w:val="22"/>
        </w:rPr>
        <w:t xml:space="preserve">Pension Review of Central Bedfordshire deficit, how payments </w:t>
      </w:r>
      <w:r w:rsidR="008D42B7">
        <w:rPr>
          <w:rFonts w:ascii="Times New Roman" w:hAnsi="Times New Roman"/>
          <w:noProof w:val="0"/>
          <w:sz w:val="22"/>
          <w:szCs w:val="22"/>
        </w:rPr>
        <w:t xml:space="preserve">will </w:t>
      </w:r>
      <w:proofErr w:type="gramStart"/>
      <w:r w:rsidR="008D42B7">
        <w:rPr>
          <w:rFonts w:ascii="Times New Roman" w:hAnsi="Times New Roman"/>
          <w:noProof w:val="0"/>
          <w:sz w:val="22"/>
          <w:szCs w:val="22"/>
        </w:rPr>
        <w:t>be made</w:t>
      </w:r>
      <w:proofErr w:type="gramEnd"/>
      <w:r>
        <w:rPr>
          <w:rFonts w:ascii="Times New Roman" w:hAnsi="Times New Roman"/>
          <w:noProof w:val="0"/>
          <w:sz w:val="22"/>
          <w:szCs w:val="22"/>
        </w:rPr>
        <w:t xml:space="preserve"> </w:t>
      </w:r>
      <w:proofErr w:type="gramStart"/>
      <w:r w:rsidR="00BB05BE">
        <w:rPr>
          <w:rFonts w:ascii="Times New Roman" w:hAnsi="Times New Roman"/>
          <w:noProof w:val="0"/>
          <w:sz w:val="22"/>
          <w:szCs w:val="22"/>
        </w:rPr>
        <w:t>2026-2029</w:t>
      </w:r>
      <w:proofErr w:type="gramEnd"/>
    </w:p>
    <w:p w14:paraId="5414647D" w14:textId="77777777" w:rsidR="00E454D9" w:rsidRPr="00E454D9" w:rsidRDefault="00E454D9" w:rsidP="000E6368">
      <w:pPr>
        <w:pStyle w:val="ListParagraph"/>
        <w:ind w:left="0"/>
        <w:rPr>
          <w:rFonts w:ascii="Times New Roman" w:eastAsia="Times New Roman" w:hAnsi="Times New Roman" w:cs="Times New Roman"/>
        </w:rPr>
      </w:pPr>
    </w:p>
    <w:p w14:paraId="79E6F6A8" w14:textId="639C3A06" w:rsidR="00CE5AFF" w:rsidRDefault="00777F8A" w:rsidP="00DF39D5">
      <w:pPr>
        <w:pStyle w:val="BBKCtable"/>
        <w:tabs>
          <w:tab w:val="left" w:pos="567"/>
        </w:tabs>
        <w:jc w:val="both"/>
        <w:rPr>
          <w:rFonts w:ascii="Times New Roman" w:hAnsi="Times New Roman"/>
          <w:i/>
          <w:iCs/>
          <w:noProof w:val="0"/>
          <w:sz w:val="22"/>
          <w:szCs w:val="22"/>
        </w:rPr>
      </w:pPr>
      <w:r>
        <w:rPr>
          <w:rFonts w:ascii="Times New Roman" w:hAnsi="Times New Roman"/>
          <w:b/>
          <w:bCs/>
          <w:noProof w:val="0"/>
          <w:sz w:val="22"/>
          <w:szCs w:val="22"/>
        </w:rPr>
        <w:t>1</w:t>
      </w:r>
      <w:r w:rsidR="003E5656">
        <w:rPr>
          <w:rFonts w:ascii="Times New Roman" w:hAnsi="Times New Roman"/>
          <w:b/>
          <w:bCs/>
          <w:noProof w:val="0"/>
          <w:sz w:val="22"/>
          <w:szCs w:val="22"/>
        </w:rPr>
        <w:t>3</w:t>
      </w:r>
      <w:r w:rsidR="00CA7A6B" w:rsidRPr="000728A2">
        <w:rPr>
          <w:rFonts w:ascii="Times New Roman" w:hAnsi="Times New Roman"/>
          <w:b/>
          <w:bCs/>
          <w:noProof w:val="0"/>
          <w:sz w:val="22"/>
          <w:szCs w:val="22"/>
        </w:rPr>
        <w:tab/>
      </w:r>
      <w:r w:rsidR="002559E6" w:rsidRPr="000728A2">
        <w:rPr>
          <w:rFonts w:ascii="Times New Roman" w:hAnsi="Times New Roman"/>
          <w:b/>
          <w:bCs/>
          <w:noProof w:val="0"/>
          <w:sz w:val="22"/>
          <w:szCs w:val="22"/>
        </w:rPr>
        <w:t xml:space="preserve">Correspondence </w:t>
      </w:r>
      <w:r w:rsidR="0096408A" w:rsidRPr="000728A2">
        <w:rPr>
          <w:rFonts w:ascii="Times New Roman" w:hAnsi="Times New Roman"/>
          <w:b/>
          <w:bCs/>
          <w:noProof w:val="0"/>
          <w:sz w:val="22"/>
          <w:szCs w:val="22"/>
        </w:rPr>
        <w:t>received</w:t>
      </w:r>
      <w:r w:rsidR="0096408A" w:rsidRPr="000728A2">
        <w:rPr>
          <w:rFonts w:ascii="Times New Roman" w:hAnsi="Times New Roman"/>
          <w:noProof w:val="0"/>
          <w:sz w:val="22"/>
          <w:szCs w:val="22"/>
        </w:rPr>
        <w:t xml:space="preserve"> </w:t>
      </w:r>
      <w:r w:rsidR="002C4B0C" w:rsidRPr="002C4B0C">
        <w:rPr>
          <w:rFonts w:ascii="Times New Roman" w:hAnsi="Times New Roman"/>
          <w:i/>
          <w:iCs/>
          <w:noProof w:val="0"/>
          <w:sz w:val="22"/>
          <w:szCs w:val="22"/>
        </w:rPr>
        <w:t xml:space="preserve">(5 minutes) </w:t>
      </w:r>
      <w:r w:rsidR="0096408A" w:rsidRPr="002C4B0C">
        <w:rPr>
          <w:rFonts w:ascii="Times New Roman" w:hAnsi="Times New Roman"/>
          <w:i/>
          <w:iCs/>
          <w:noProof w:val="0"/>
          <w:sz w:val="22"/>
          <w:szCs w:val="22"/>
        </w:rPr>
        <w:t>(</w:t>
      </w:r>
      <w:r w:rsidR="00B67D5B">
        <w:rPr>
          <w:rFonts w:ascii="Times New Roman" w:hAnsi="Times New Roman"/>
          <w:i/>
          <w:iCs/>
          <w:noProof w:val="0"/>
          <w:sz w:val="22"/>
          <w:szCs w:val="22"/>
        </w:rPr>
        <w:t>e</w:t>
      </w:r>
      <w:r w:rsidR="00C70B9E" w:rsidRPr="007C37A7">
        <w:rPr>
          <w:rFonts w:ascii="Times New Roman" w:hAnsi="Times New Roman"/>
          <w:i/>
          <w:iCs/>
          <w:noProof w:val="0"/>
          <w:sz w:val="22"/>
          <w:szCs w:val="22"/>
        </w:rPr>
        <w:t>mailed to C</w:t>
      </w:r>
      <w:r w:rsidR="00CA7A6B" w:rsidRPr="007C37A7">
        <w:rPr>
          <w:rFonts w:ascii="Times New Roman" w:hAnsi="Times New Roman"/>
          <w:i/>
          <w:iCs/>
          <w:noProof w:val="0"/>
          <w:sz w:val="22"/>
          <w:szCs w:val="22"/>
        </w:rPr>
        <w:t>ouncil</w:t>
      </w:r>
      <w:r w:rsidR="00C70B9E" w:rsidRPr="007C37A7">
        <w:rPr>
          <w:rFonts w:ascii="Times New Roman" w:hAnsi="Times New Roman"/>
          <w:i/>
          <w:iCs/>
          <w:noProof w:val="0"/>
          <w:sz w:val="22"/>
          <w:szCs w:val="22"/>
        </w:rPr>
        <w:t>l</w:t>
      </w:r>
      <w:r w:rsidR="00CA7A6B" w:rsidRPr="007C37A7">
        <w:rPr>
          <w:rFonts w:ascii="Times New Roman" w:hAnsi="Times New Roman"/>
          <w:i/>
          <w:iCs/>
          <w:noProof w:val="0"/>
          <w:sz w:val="22"/>
          <w:szCs w:val="22"/>
        </w:rPr>
        <w:t>o</w:t>
      </w:r>
      <w:r w:rsidR="00C70B9E" w:rsidRPr="007C37A7">
        <w:rPr>
          <w:rFonts w:ascii="Times New Roman" w:hAnsi="Times New Roman"/>
          <w:i/>
          <w:iCs/>
          <w:noProof w:val="0"/>
          <w:sz w:val="22"/>
          <w:szCs w:val="22"/>
        </w:rPr>
        <w:t xml:space="preserve">rs prior to </w:t>
      </w:r>
      <w:r w:rsidR="00A118AC" w:rsidRPr="007C37A7">
        <w:rPr>
          <w:rFonts w:ascii="Times New Roman" w:hAnsi="Times New Roman"/>
          <w:i/>
          <w:iCs/>
          <w:noProof w:val="0"/>
          <w:sz w:val="22"/>
          <w:szCs w:val="22"/>
        </w:rPr>
        <w:t>meetin</w:t>
      </w:r>
      <w:r w:rsidR="006A5E2A" w:rsidRPr="007C37A7">
        <w:rPr>
          <w:rFonts w:ascii="Times New Roman" w:hAnsi="Times New Roman"/>
          <w:i/>
          <w:iCs/>
          <w:noProof w:val="0"/>
          <w:sz w:val="22"/>
          <w:szCs w:val="22"/>
        </w:rPr>
        <w:t>g</w:t>
      </w:r>
      <w:r w:rsidR="00B67D5B">
        <w:rPr>
          <w:rFonts w:ascii="Times New Roman" w:hAnsi="Times New Roman"/>
          <w:i/>
          <w:iCs/>
          <w:noProof w:val="0"/>
          <w:sz w:val="22"/>
          <w:szCs w:val="22"/>
        </w:rPr>
        <w:t>)</w:t>
      </w:r>
    </w:p>
    <w:p w14:paraId="171AE5B8" w14:textId="77777777" w:rsidR="000946C1" w:rsidRPr="000946C1" w:rsidRDefault="000946C1" w:rsidP="00DF39D5">
      <w:pPr>
        <w:pStyle w:val="BBKCtable"/>
        <w:tabs>
          <w:tab w:val="left" w:pos="567"/>
        </w:tabs>
        <w:jc w:val="both"/>
        <w:rPr>
          <w:rFonts w:ascii="Times New Roman" w:hAnsi="Times New Roman"/>
          <w:noProof w:val="0"/>
          <w:sz w:val="16"/>
          <w:szCs w:val="16"/>
        </w:rPr>
      </w:pPr>
    </w:p>
    <w:p w14:paraId="0187EA2C" w14:textId="6413BC49" w:rsidR="00B91CAA" w:rsidRDefault="00B91CAA" w:rsidP="000E6368">
      <w:pPr>
        <w:pStyle w:val="BBKCtable"/>
        <w:numPr>
          <w:ilvl w:val="0"/>
          <w:numId w:val="3"/>
        </w:numPr>
        <w:tabs>
          <w:tab w:val="left" w:pos="993"/>
        </w:tabs>
        <w:ind w:left="567" w:firstLine="0"/>
        <w:jc w:val="both"/>
        <w:rPr>
          <w:rFonts w:ascii="Times New Roman" w:hAnsi="Times New Roman"/>
          <w:sz w:val="22"/>
          <w:szCs w:val="22"/>
        </w:rPr>
      </w:pPr>
      <w:r>
        <w:rPr>
          <w:rFonts w:ascii="Times New Roman" w:hAnsi="Times New Roman"/>
          <w:sz w:val="22"/>
          <w:szCs w:val="22"/>
        </w:rPr>
        <w:t>Crime Statistics</w:t>
      </w:r>
    </w:p>
    <w:p w14:paraId="24E87517" w14:textId="463E3955" w:rsidR="00A46C3C" w:rsidRDefault="005B33C0" w:rsidP="000E6368">
      <w:pPr>
        <w:pStyle w:val="BBKCtable"/>
        <w:numPr>
          <w:ilvl w:val="0"/>
          <w:numId w:val="2"/>
        </w:numPr>
        <w:tabs>
          <w:tab w:val="left" w:pos="993"/>
        </w:tabs>
        <w:ind w:left="567" w:firstLine="0"/>
        <w:jc w:val="both"/>
        <w:rPr>
          <w:rFonts w:ascii="Times New Roman" w:hAnsi="Times New Roman"/>
          <w:noProof w:val="0"/>
          <w:sz w:val="22"/>
          <w:szCs w:val="22"/>
        </w:rPr>
      </w:pPr>
      <w:r>
        <w:rPr>
          <w:rFonts w:ascii="Times New Roman" w:hAnsi="Times New Roman"/>
          <w:sz w:val="22"/>
          <w:szCs w:val="22"/>
        </w:rPr>
        <w:t xml:space="preserve">Central Bedfordshire </w:t>
      </w:r>
      <w:r w:rsidR="00777F8A">
        <w:rPr>
          <w:rFonts w:ascii="Times New Roman" w:hAnsi="Times New Roman"/>
          <w:sz w:val="22"/>
          <w:szCs w:val="22"/>
        </w:rPr>
        <w:t xml:space="preserve">Community and </w:t>
      </w:r>
      <w:r w:rsidR="00B67D5B">
        <w:rPr>
          <w:rFonts w:ascii="Times New Roman" w:hAnsi="Times New Roman"/>
          <w:sz w:val="22"/>
          <w:szCs w:val="22"/>
        </w:rPr>
        <w:t>P</w:t>
      </w:r>
      <w:r w:rsidR="00777F8A">
        <w:rPr>
          <w:rFonts w:ascii="Times New Roman" w:hAnsi="Times New Roman"/>
          <w:sz w:val="22"/>
          <w:szCs w:val="22"/>
        </w:rPr>
        <w:t>artnership emails</w:t>
      </w:r>
    </w:p>
    <w:p w14:paraId="5F7C2E6F" w14:textId="76CFA889" w:rsidR="000D6EE9" w:rsidRPr="000D6EE9" w:rsidRDefault="000D6EE9" w:rsidP="00815FEC">
      <w:pPr>
        <w:pStyle w:val="BBKCtable"/>
        <w:tabs>
          <w:tab w:val="left" w:pos="993"/>
        </w:tabs>
        <w:ind w:left="567"/>
        <w:jc w:val="both"/>
        <w:rPr>
          <w:rFonts w:ascii="Times New Roman" w:hAnsi="Times New Roman"/>
          <w:noProof w:val="0"/>
          <w:sz w:val="22"/>
          <w:szCs w:val="22"/>
        </w:rPr>
      </w:pPr>
    </w:p>
    <w:sectPr w:rsidR="000D6EE9" w:rsidRPr="000D6EE9" w:rsidSect="006E2C32">
      <w:footerReference w:type="default" r:id="rId15"/>
      <w:pgSz w:w="11909" w:h="16834"/>
      <w:pgMar w:top="340" w:right="720" w:bottom="340" w:left="720" w:header="227" w:footer="170" w:gutter="0"/>
      <w:pgNumType w:start="12"/>
      <w:cols w:space="720"/>
      <w:docGrid w:linePitch="3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F6541" w14:textId="77777777" w:rsidR="00B51554" w:rsidRDefault="00B51554" w:rsidP="00B11532">
      <w:r>
        <w:separator/>
      </w:r>
    </w:p>
  </w:endnote>
  <w:endnote w:type="continuationSeparator" w:id="0">
    <w:p w14:paraId="09B21DAF" w14:textId="77777777" w:rsidR="00B51554" w:rsidRDefault="00B51554" w:rsidP="00B11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Futura LtCn BT">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masis MT Pro Black">
    <w:charset w:val="00"/>
    <w:family w:val="roman"/>
    <w:pitch w:val="variable"/>
    <w:sig w:usb0="A00000AF" w:usb1="4000205B" w:usb2="00000000" w:usb3="00000000" w:csb0="00000093" w:csb1="00000000"/>
  </w:font>
  <w:font w:name="Dreaming Outloud Script Pro">
    <w:charset w:val="00"/>
    <w:family w:val="script"/>
    <w:pitch w:val="variable"/>
    <w:sig w:usb0="800000EF" w:usb1="0000000A" w:usb2="00000008"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2231E" w14:textId="0EC50D3A" w:rsidR="00F9016C" w:rsidRDefault="00F9016C" w:rsidP="00F9016C">
    <w:pPr>
      <w:pStyle w:val="Footer"/>
      <w:jc w:val="center"/>
    </w:pPr>
    <w:r w:rsidRPr="00A55835">
      <w:rPr>
        <w:bCs/>
        <w:noProof/>
        <w:sz w:val="22"/>
        <w:szCs w:val="22"/>
      </w:rPr>
      <w:drawing>
        <wp:inline distT="0" distB="0" distL="0" distR="0" wp14:anchorId="38991322" wp14:editId="29858AD9">
          <wp:extent cx="2826436" cy="419739"/>
          <wp:effectExtent l="0" t="0" r="0" b="0"/>
          <wp:docPr id="1512396009" name="Picture 2" descr="A black rectangle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396009" name="Picture 2" descr="A black rectangle with blu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50631" cy="482734"/>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60387" w14:textId="77777777" w:rsidR="00B51554" w:rsidRDefault="00B51554" w:rsidP="00B11532">
      <w:r>
        <w:separator/>
      </w:r>
    </w:p>
  </w:footnote>
  <w:footnote w:type="continuationSeparator" w:id="0">
    <w:p w14:paraId="43B6190D" w14:textId="77777777" w:rsidR="00B51554" w:rsidRDefault="00B51554" w:rsidP="00B115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4B4C"/>
    <w:multiLevelType w:val="hybridMultilevel"/>
    <w:tmpl w:val="ABE0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D5335"/>
    <w:multiLevelType w:val="hybridMultilevel"/>
    <w:tmpl w:val="CEB0C8D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06F176FA"/>
    <w:multiLevelType w:val="hybridMultilevel"/>
    <w:tmpl w:val="A9A0058C"/>
    <w:lvl w:ilvl="0" w:tplc="B6F421EC">
      <w:numFmt w:val="bullet"/>
      <w:lvlText w:val=""/>
      <w:lvlJc w:val="left"/>
      <w:pPr>
        <w:ind w:left="1080" w:hanging="360"/>
      </w:pPr>
      <w:rPr>
        <w:rFonts w:ascii="Symbol" w:eastAsia="Calibri" w:hAnsi="Symbol" w:cs="Apto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06F92AB7"/>
    <w:multiLevelType w:val="hybridMultilevel"/>
    <w:tmpl w:val="E1787166"/>
    <w:lvl w:ilvl="0" w:tplc="4378AE6C">
      <w:start w:val="9"/>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06098D"/>
    <w:multiLevelType w:val="hybridMultilevel"/>
    <w:tmpl w:val="466AA252"/>
    <w:lvl w:ilvl="0" w:tplc="08090001">
      <w:start w:val="1"/>
      <w:numFmt w:val="bullet"/>
      <w:lvlText w:val=""/>
      <w:lvlJc w:val="left"/>
      <w:pPr>
        <w:ind w:left="1284" w:hanging="360"/>
      </w:pPr>
      <w:rPr>
        <w:rFonts w:ascii="Symbol" w:hAnsi="Symbo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5" w15:restartNumberingAfterBreak="0">
    <w:nsid w:val="10426570"/>
    <w:multiLevelType w:val="hybridMultilevel"/>
    <w:tmpl w:val="79565D3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14815755"/>
    <w:multiLevelType w:val="hybridMultilevel"/>
    <w:tmpl w:val="4A4A78E8"/>
    <w:lvl w:ilvl="0" w:tplc="93AA56A4">
      <w:start w:val="3"/>
      <w:numFmt w:val="decimal"/>
      <w:lvlText w:val="%1"/>
      <w:lvlJc w:val="left"/>
      <w:pPr>
        <w:ind w:left="939" w:hanging="360"/>
      </w:pPr>
      <w:rPr>
        <w:rFonts w:hint="default"/>
      </w:rPr>
    </w:lvl>
    <w:lvl w:ilvl="1" w:tplc="08090019" w:tentative="1">
      <w:start w:val="1"/>
      <w:numFmt w:val="lowerLetter"/>
      <w:lvlText w:val="%2."/>
      <w:lvlJc w:val="left"/>
      <w:pPr>
        <w:ind w:left="1659" w:hanging="360"/>
      </w:pPr>
    </w:lvl>
    <w:lvl w:ilvl="2" w:tplc="0809001B" w:tentative="1">
      <w:start w:val="1"/>
      <w:numFmt w:val="lowerRoman"/>
      <w:lvlText w:val="%3."/>
      <w:lvlJc w:val="right"/>
      <w:pPr>
        <w:ind w:left="2379" w:hanging="180"/>
      </w:pPr>
    </w:lvl>
    <w:lvl w:ilvl="3" w:tplc="0809000F" w:tentative="1">
      <w:start w:val="1"/>
      <w:numFmt w:val="decimal"/>
      <w:lvlText w:val="%4."/>
      <w:lvlJc w:val="left"/>
      <w:pPr>
        <w:ind w:left="3099" w:hanging="360"/>
      </w:pPr>
    </w:lvl>
    <w:lvl w:ilvl="4" w:tplc="08090019" w:tentative="1">
      <w:start w:val="1"/>
      <w:numFmt w:val="lowerLetter"/>
      <w:lvlText w:val="%5."/>
      <w:lvlJc w:val="left"/>
      <w:pPr>
        <w:ind w:left="3819" w:hanging="360"/>
      </w:pPr>
    </w:lvl>
    <w:lvl w:ilvl="5" w:tplc="0809001B" w:tentative="1">
      <w:start w:val="1"/>
      <w:numFmt w:val="lowerRoman"/>
      <w:lvlText w:val="%6."/>
      <w:lvlJc w:val="right"/>
      <w:pPr>
        <w:ind w:left="4539" w:hanging="180"/>
      </w:pPr>
    </w:lvl>
    <w:lvl w:ilvl="6" w:tplc="0809000F" w:tentative="1">
      <w:start w:val="1"/>
      <w:numFmt w:val="decimal"/>
      <w:lvlText w:val="%7."/>
      <w:lvlJc w:val="left"/>
      <w:pPr>
        <w:ind w:left="5259" w:hanging="360"/>
      </w:pPr>
    </w:lvl>
    <w:lvl w:ilvl="7" w:tplc="08090019" w:tentative="1">
      <w:start w:val="1"/>
      <w:numFmt w:val="lowerLetter"/>
      <w:lvlText w:val="%8."/>
      <w:lvlJc w:val="left"/>
      <w:pPr>
        <w:ind w:left="5979" w:hanging="360"/>
      </w:pPr>
    </w:lvl>
    <w:lvl w:ilvl="8" w:tplc="0809001B" w:tentative="1">
      <w:start w:val="1"/>
      <w:numFmt w:val="lowerRoman"/>
      <w:lvlText w:val="%9."/>
      <w:lvlJc w:val="right"/>
      <w:pPr>
        <w:ind w:left="6699" w:hanging="180"/>
      </w:pPr>
    </w:lvl>
  </w:abstractNum>
  <w:abstractNum w:abstractNumId="7" w15:restartNumberingAfterBreak="0">
    <w:nsid w:val="14D3278D"/>
    <w:multiLevelType w:val="hybridMultilevel"/>
    <w:tmpl w:val="219EEC7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182204A2"/>
    <w:multiLevelType w:val="hybridMultilevel"/>
    <w:tmpl w:val="B12EB32C"/>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1C896817"/>
    <w:multiLevelType w:val="hybridMultilevel"/>
    <w:tmpl w:val="933C0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F22AC7"/>
    <w:multiLevelType w:val="hybridMultilevel"/>
    <w:tmpl w:val="37FC15A6"/>
    <w:lvl w:ilvl="0" w:tplc="08090001">
      <w:start w:val="1"/>
      <w:numFmt w:val="bullet"/>
      <w:lvlText w:val=""/>
      <w:lvlJc w:val="left"/>
      <w:pPr>
        <w:ind w:left="1290" w:hanging="360"/>
      </w:pPr>
      <w:rPr>
        <w:rFonts w:ascii="Symbol" w:hAnsi="Symbol"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11" w15:restartNumberingAfterBreak="0">
    <w:nsid w:val="20993E80"/>
    <w:multiLevelType w:val="hybridMultilevel"/>
    <w:tmpl w:val="66CAC032"/>
    <w:lvl w:ilvl="0" w:tplc="EA928986">
      <w:start w:val="9"/>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0154A6"/>
    <w:multiLevelType w:val="hybridMultilevel"/>
    <w:tmpl w:val="23E67E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6F958ED"/>
    <w:multiLevelType w:val="hybridMultilevel"/>
    <w:tmpl w:val="D4460460"/>
    <w:lvl w:ilvl="0" w:tplc="6F487C66">
      <w:start w:val="9"/>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5A79D6"/>
    <w:multiLevelType w:val="hybridMultilevel"/>
    <w:tmpl w:val="D43ECC2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5" w15:restartNumberingAfterBreak="0">
    <w:nsid w:val="316D6D03"/>
    <w:multiLevelType w:val="hybridMultilevel"/>
    <w:tmpl w:val="D3561A64"/>
    <w:lvl w:ilvl="0" w:tplc="65ECA22A">
      <w:start w:val="11"/>
      <w:numFmt w:val="decimal"/>
      <w:lvlText w:val="%1"/>
      <w:lvlJc w:val="left"/>
      <w:pPr>
        <w:ind w:left="502" w:hanging="360"/>
      </w:pPr>
      <w:rPr>
        <w:rFonts w:hint="default"/>
        <w:b/>
        <w:i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35024006"/>
    <w:multiLevelType w:val="hybridMultilevel"/>
    <w:tmpl w:val="B3961F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65C2D13"/>
    <w:multiLevelType w:val="hybridMultilevel"/>
    <w:tmpl w:val="BA028CC4"/>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3BB14548"/>
    <w:multiLevelType w:val="hybridMultilevel"/>
    <w:tmpl w:val="3228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396C33"/>
    <w:multiLevelType w:val="hybridMultilevel"/>
    <w:tmpl w:val="54689A30"/>
    <w:lvl w:ilvl="0" w:tplc="2AD6BCB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0E618E"/>
    <w:multiLevelType w:val="hybridMultilevel"/>
    <w:tmpl w:val="7E1A3F1E"/>
    <w:lvl w:ilvl="0" w:tplc="B96AC08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717849"/>
    <w:multiLevelType w:val="hybridMultilevel"/>
    <w:tmpl w:val="B18CCF6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2" w15:restartNumberingAfterBreak="0">
    <w:nsid w:val="47E13512"/>
    <w:multiLevelType w:val="hybridMultilevel"/>
    <w:tmpl w:val="F0882D7E"/>
    <w:lvl w:ilvl="0" w:tplc="DB2E0CA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4A0267"/>
    <w:multiLevelType w:val="hybridMultilevel"/>
    <w:tmpl w:val="313C224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3437A18"/>
    <w:multiLevelType w:val="hybridMultilevel"/>
    <w:tmpl w:val="B85E8BFE"/>
    <w:lvl w:ilvl="0" w:tplc="08090001">
      <w:start w:val="1"/>
      <w:numFmt w:val="bullet"/>
      <w:lvlText w:val=""/>
      <w:lvlJc w:val="left"/>
      <w:pPr>
        <w:ind w:left="1808" w:hanging="360"/>
      </w:pPr>
      <w:rPr>
        <w:rFonts w:ascii="Symbol" w:hAnsi="Symbol" w:hint="default"/>
      </w:rPr>
    </w:lvl>
    <w:lvl w:ilvl="1" w:tplc="08090003">
      <w:start w:val="1"/>
      <w:numFmt w:val="bullet"/>
      <w:lvlText w:val="o"/>
      <w:lvlJc w:val="left"/>
      <w:pPr>
        <w:ind w:left="2528" w:hanging="360"/>
      </w:pPr>
      <w:rPr>
        <w:rFonts w:ascii="Courier New" w:hAnsi="Courier New" w:cs="Courier New" w:hint="default"/>
      </w:rPr>
    </w:lvl>
    <w:lvl w:ilvl="2" w:tplc="08090005" w:tentative="1">
      <w:start w:val="1"/>
      <w:numFmt w:val="bullet"/>
      <w:lvlText w:val=""/>
      <w:lvlJc w:val="left"/>
      <w:pPr>
        <w:ind w:left="3248" w:hanging="360"/>
      </w:pPr>
      <w:rPr>
        <w:rFonts w:ascii="Wingdings" w:hAnsi="Wingdings" w:hint="default"/>
      </w:rPr>
    </w:lvl>
    <w:lvl w:ilvl="3" w:tplc="08090001" w:tentative="1">
      <w:start w:val="1"/>
      <w:numFmt w:val="bullet"/>
      <w:lvlText w:val=""/>
      <w:lvlJc w:val="left"/>
      <w:pPr>
        <w:ind w:left="3968" w:hanging="360"/>
      </w:pPr>
      <w:rPr>
        <w:rFonts w:ascii="Symbol" w:hAnsi="Symbol" w:hint="default"/>
      </w:rPr>
    </w:lvl>
    <w:lvl w:ilvl="4" w:tplc="08090003" w:tentative="1">
      <w:start w:val="1"/>
      <w:numFmt w:val="bullet"/>
      <w:lvlText w:val="o"/>
      <w:lvlJc w:val="left"/>
      <w:pPr>
        <w:ind w:left="4688" w:hanging="360"/>
      </w:pPr>
      <w:rPr>
        <w:rFonts w:ascii="Courier New" w:hAnsi="Courier New" w:cs="Courier New" w:hint="default"/>
      </w:rPr>
    </w:lvl>
    <w:lvl w:ilvl="5" w:tplc="08090005" w:tentative="1">
      <w:start w:val="1"/>
      <w:numFmt w:val="bullet"/>
      <w:lvlText w:val=""/>
      <w:lvlJc w:val="left"/>
      <w:pPr>
        <w:ind w:left="5408" w:hanging="360"/>
      </w:pPr>
      <w:rPr>
        <w:rFonts w:ascii="Wingdings" w:hAnsi="Wingdings" w:hint="default"/>
      </w:rPr>
    </w:lvl>
    <w:lvl w:ilvl="6" w:tplc="08090001" w:tentative="1">
      <w:start w:val="1"/>
      <w:numFmt w:val="bullet"/>
      <w:lvlText w:val=""/>
      <w:lvlJc w:val="left"/>
      <w:pPr>
        <w:ind w:left="6128" w:hanging="360"/>
      </w:pPr>
      <w:rPr>
        <w:rFonts w:ascii="Symbol" w:hAnsi="Symbol" w:hint="default"/>
      </w:rPr>
    </w:lvl>
    <w:lvl w:ilvl="7" w:tplc="08090003" w:tentative="1">
      <w:start w:val="1"/>
      <w:numFmt w:val="bullet"/>
      <w:lvlText w:val="o"/>
      <w:lvlJc w:val="left"/>
      <w:pPr>
        <w:ind w:left="6848" w:hanging="360"/>
      </w:pPr>
      <w:rPr>
        <w:rFonts w:ascii="Courier New" w:hAnsi="Courier New" w:cs="Courier New" w:hint="default"/>
      </w:rPr>
    </w:lvl>
    <w:lvl w:ilvl="8" w:tplc="08090005" w:tentative="1">
      <w:start w:val="1"/>
      <w:numFmt w:val="bullet"/>
      <w:lvlText w:val=""/>
      <w:lvlJc w:val="left"/>
      <w:pPr>
        <w:ind w:left="7568" w:hanging="360"/>
      </w:pPr>
      <w:rPr>
        <w:rFonts w:ascii="Wingdings" w:hAnsi="Wingdings" w:hint="default"/>
      </w:rPr>
    </w:lvl>
  </w:abstractNum>
  <w:abstractNum w:abstractNumId="25" w15:restartNumberingAfterBreak="0">
    <w:nsid w:val="5A6D4361"/>
    <w:multiLevelType w:val="hybridMultilevel"/>
    <w:tmpl w:val="FD4A9006"/>
    <w:lvl w:ilvl="0" w:tplc="BE5A3232">
      <w:start w:val="9"/>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181A50"/>
    <w:multiLevelType w:val="hybridMultilevel"/>
    <w:tmpl w:val="C0A6487A"/>
    <w:lvl w:ilvl="0" w:tplc="94F87F28">
      <w:start w:val="13"/>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F93C3B"/>
    <w:multiLevelType w:val="hybridMultilevel"/>
    <w:tmpl w:val="2C3A2CC0"/>
    <w:lvl w:ilvl="0" w:tplc="830834BA">
      <w:start w:val="13"/>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085EA4"/>
    <w:multiLevelType w:val="hybridMultilevel"/>
    <w:tmpl w:val="114E2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5609A5"/>
    <w:multiLevelType w:val="hybridMultilevel"/>
    <w:tmpl w:val="EB82588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D7166F"/>
    <w:multiLevelType w:val="hybridMultilevel"/>
    <w:tmpl w:val="B946680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1" w15:restartNumberingAfterBreak="0">
    <w:nsid w:val="72056B2B"/>
    <w:multiLevelType w:val="hybridMultilevel"/>
    <w:tmpl w:val="4B7E862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2" w15:restartNumberingAfterBreak="0">
    <w:nsid w:val="72BB51EF"/>
    <w:multiLevelType w:val="hybridMultilevel"/>
    <w:tmpl w:val="1E4E0614"/>
    <w:lvl w:ilvl="0" w:tplc="C93C8404">
      <w:start w:val="9"/>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6F39DB"/>
    <w:multiLevelType w:val="hybridMultilevel"/>
    <w:tmpl w:val="AB06899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4" w15:restartNumberingAfterBreak="0">
    <w:nsid w:val="761C74F1"/>
    <w:multiLevelType w:val="hybridMultilevel"/>
    <w:tmpl w:val="73E0BCB6"/>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5" w15:restartNumberingAfterBreak="0">
    <w:nsid w:val="7A014A0E"/>
    <w:multiLevelType w:val="hybridMultilevel"/>
    <w:tmpl w:val="636C97D0"/>
    <w:lvl w:ilvl="0" w:tplc="08090001">
      <w:start w:val="1"/>
      <w:numFmt w:val="bullet"/>
      <w:lvlText w:val=""/>
      <w:lvlJc w:val="left"/>
      <w:pPr>
        <w:ind w:left="1290" w:hanging="360"/>
      </w:pPr>
      <w:rPr>
        <w:rFonts w:ascii="Symbol" w:hAnsi="Symbol"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num w:numId="1" w16cid:durableId="287972212">
    <w:abstractNumId w:val="22"/>
  </w:num>
  <w:num w:numId="2" w16cid:durableId="1246114714">
    <w:abstractNumId w:val="24"/>
  </w:num>
  <w:num w:numId="3" w16cid:durableId="1782383532">
    <w:abstractNumId w:val="9"/>
  </w:num>
  <w:num w:numId="4" w16cid:durableId="330835737">
    <w:abstractNumId w:val="14"/>
  </w:num>
  <w:num w:numId="5" w16cid:durableId="1950510107">
    <w:abstractNumId w:val="10"/>
  </w:num>
  <w:num w:numId="6" w16cid:durableId="301732468">
    <w:abstractNumId w:val="12"/>
  </w:num>
  <w:num w:numId="7" w16cid:durableId="224531509">
    <w:abstractNumId w:val="28"/>
  </w:num>
  <w:num w:numId="8" w16cid:durableId="2015691228">
    <w:abstractNumId w:val="19"/>
  </w:num>
  <w:num w:numId="9" w16cid:durableId="999188188">
    <w:abstractNumId w:val="21"/>
  </w:num>
  <w:num w:numId="10" w16cid:durableId="1314868263">
    <w:abstractNumId w:val="6"/>
  </w:num>
  <w:num w:numId="11" w16cid:durableId="1375346619">
    <w:abstractNumId w:val="35"/>
  </w:num>
  <w:num w:numId="12" w16cid:durableId="1332030215">
    <w:abstractNumId w:val="33"/>
  </w:num>
  <w:num w:numId="13" w16cid:durableId="1305887767">
    <w:abstractNumId w:val="34"/>
  </w:num>
  <w:num w:numId="14" w16cid:durableId="124663492">
    <w:abstractNumId w:val="16"/>
  </w:num>
  <w:num w:numId="15" w16cid:durableId="1471315253">
    <w:abstractNumId w:val="17"/>
  </w:num>
  <w:num w:numId="16" w16cid:durableId="403142382">
    <w:abstractNumId w:val="25"/>
  </w:num>
  <w:num w:numId="17" w16cid:durableId="715468940">
    <w:abstractNumId w:val="23"/>
  </w:num>
  <w:num w:numId="18" w16cid:durableId="986931200">
    <w:abstractNumId w:val="8"/>
  </w:num>
  <w:num w:numId="19" w16cid:durableId="2100178852">
    <w:abstractNumId w:val="32"/>
  </w:num>
  <w:num w:numId="20" w16cid:durableId="856189429">
    <w:abstractNumId w:val="3"/>
  </w:num>
  <w:num w:numId="21" w16cid:durableId="605432837">
    <w:abstractNumId w:val="11"/>
  </w:num>
  <w:num w:numId="22" w16cid:durableId="1799255050">
    <w:abstractNumId w:val="29"/>
  </w:num>
  <w:num w:numId="23" w16cid:durableId="132674934">
    <w:abstractNumId w:val="4"/>
  </w:num>
  <w:num w:numId="24" w16cid:durableId="1608272069">
    <w:abstractNumId w:val="30"/>
  </w:num>
  <w:num w:numId="25" w16cid:durableId="944918626">
    <w:abstractNumId w:val="7"/>
  </w:num>
  <w:num w:numId="26" w16cid:durableId="282928780">
    <w:abstractNumId w:val="1"/>
  </w:num>
  <w:num w:numId="27" w16cid:durableId="2059432116">
    <w:abstractNumId w:val="0"/>
  </w:num>
  <w:num w:numId="28" w16cid:durableId="1092700982">
    <w:abstractNumId w:val="5"/>
  </w:num>
  <w:num w:numId="29" w16cid:durableId="1882286772">
    <w:abstractNumId w:val="13"/>
  </w:num>
  <w:num w:numId="30" w16cid:durableId="1702590661">
    <w:abstractNumId w:val="31"/>
  </w:num>
  <w:num w:numId="31" w16cid:durableId="139464897">
    <w:abstractNumId w:val="20"/>
  </w:num>
  <w:num w:numId="32" w16cid:durableId="1024745622">
    <w:abstractNumId w:val="15"/>
  </w:num>
  <w:num w:numId="33" w16cid:durableId="2140175256">
    <w:abstractNumId w:val="27"/>
  </w:num>
  <w:num w:numId="34" w16cid:durableId="1580560886">
    <w:abstractNumId w:val="26"/>
  </w:num>
  <w:num w:numId="35" w16cid:durableId="913854989">
    <w:abstractNumId w:val="2"/>
  </w:num>
  <w:num w:numId="36" w16cid:durableId="727342571">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activeWritingStyle w:appName="MSWord" w:lang="en-GB"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874"/>
    <w:rsid w:val="000007B3"/>
    <w:rsid w:val="00000965"/>
    <w:rsid w:val="0000119E"/>
    <w:rsid w:val="0000153C"/>
    <w:rsid w:val="00003530"/>
    <w:rsid w:val="00003CA0"/>
    <w:rsid w:val="00004BD7"/>
    <w:rsid w:val="00004C74"/>
    <w:rsid w:val="000058A2"/>
    <w:rsid w:val="00005D2A"/>
    <w:rsid w:val="0000748B"/>
    <w:rsid w:val="00010B4E"/>
    <w:rsid w:val="0001163C"/>
    <w:rsid w:val="000120FE"/>
    <w:rsid w:val="000125B1"/>
    <w:rsid w:val="00012D7F"/>
    <w:rsid w:val="00015696"/>
    <w:rsid w:val="00016D08"/>
    <w:rsid w:val="000176AA"/>
    <w:rsid w:val="00017921"/>
    <w:rsid w:val="00021CEB"/>
    <w:rsid w:val="0002212F"/>
    <w:rsid w:val="00024FB9"/>
    <w:rsid w:val="000251E7"/>
    <w:rsid w:val="00025727"/>
    <w:rsid w:val="00025F0E"/>
    <w:rsid w:val="00026133"/>
    <w:rsid w:val="00026802"/>
    <w:rsid w:val="000269E1"/>
    <w:rsid w:val="000270B3"/>
    <w:rsid w:val="00027312"/>
    <w:rsid w:val="0003069D"/>
    <w:rsid w:val="000306E5"/>
    <w:rsid w:val="00030F40"/>
    <w:rsid w:val="000316E1"/>
    <w:rsid w:val="00031EAD"/>
    <w:rsid w:val="00031EE7"/>
    <w:rsid w:val="00032AC7"/>
    <w:rsid w:val="00033304"/>
    <w:rsid w:val="000335F6"/>
    <w:rsid w:val="000339AE"/>
    <w:rsid w:val="0003414A"/>
    <w:rsid w:val="000352A2"/>
    <w:rsid w:val="0003538B"/>
    <w:rsid w:val="00035481"/>
    <w:rsid w:val="00035B69"/>
    <w:rsid w:val="000367CA"/>
    <w:rsid w:val="00036DF2"/>
    <w:rsid w:val="00036E17"/>
    <w:rsid w:val="00040442"/>
    <w:rsid w:val="000407A6"/>
    <w:rsid w:val="000412D7"/>
    <w:rsid w:val="00041F4B"/>
    <w:rsid w:val="000420C9"/>
    <w:rsid w:val="00043152"/>
    <w:rsid w:val="0004372C"/>
    <w:rsid w:val="000446C7"/>
    <w:rsid w:val="00045155"/>
    <w:rsid w:val="0004609D"/>
    <w:rsid w:val="000461DA"/>
    <w:rsid w:val="000479E5"/>
    <w:rsid w:val="00047BAF"/>
    <w:rsid w:val="00050D5E"/>
    <w:rsid w:val="00051D16"/>
    <w:rsid w:val="000524B4"/>
    <w:rsid w:val="0005273F"/>
    <w:rsid w:val="00052C94"/>
    <w:rsid w:val="000538BA"/>
    <w:rsid w:val="000546C0"/>
    <w:rsid w:val="00054E77"/>
    <w:rsid w:val="000557BC"/>
    <w:rsid w:val="00055974"/>
    <w:rsid w:val="000564BC"/>
    <w:rsid w:val="00056CCF"/>
    <w:rsid w:val="00057111"/>
    <w:rsid w:val="00060744"/>
    <w:rsid w:val="00060BE8"/>
    <w:rsid w:val="00060EA0"/>
    <w:rsid w:val="00062776"/>
    <w:rsid w:val="00062A1C"/>
    <w:rsid w:val="00062C18"/>
    <w:rsid w:val="00063625"/>
    <w:rsid w:val="00064D19"/>
    <w:rsid w:val="00065055"/>
    <w:rsid w:val="0006545F"/>
    <w:rsid w:val="000654EF"/>
    <w:rsid w:val="00065C41"/>
    <w:rsid w:val="00066674"/>
    <w:rsid w:val="00066E53"/>
    <w:rsid w:val="0006778A"/>
    <w:rsid w:val="000708C7"/>
    <w:rsid w:val="0007158F"/>
    <w:rsid w:val="00071B5A"/>
    <w:rsid w:val="00071C3B"/>
    <w:rsid w:val="000721F8"/>
    <w:rsid w:val="0007241C"/>
    <w:rsid w:val="000728A2"/>
    <w:rsid w:val="00072B1C"/>
    <w:rsid w:val="00072F30"/>
    <w:rsid w:val="00074911"/>
    <w:rsid w:val="0007572E"/>
    <w:rsid w:val="00075C50"/>
    <w:rsid w:val="0007712E"/>
    <w:rsid w:val="00077FB2"/>
    <w:rsid w:val="0008158E"/>
    <w:rsid w:val="00081A20"/>
    <w:rsid w:val="00081B57"/>
    <w:rsid w:val="00081C00"/>
    <w:rsid w:val="0008242C"/>
    <w:rsid w:val="000835B4"/>
    <w:rsid w:val="00083D1F"/>
    <w:rsid w:val="00084838"/>
    <w:rsid w:val="00084AC6"/>
    <w:rsid w:val="00085410"/>
    <w:rsid w:val="00087858"/>
    <w:rsid w:val="00087AF2"/>
    <w:rsid w:val="00090065"/>
    <w:rsid w:val="00090C49"/>
    <w:rsid w:val="0009144B"/>
    <w:rsid w:val="00092312"/>
    <w:rsid w:val="00092B42"/>
    <w:rsid w:val="0009308E"/>
    <w:rsid w:val="000931F0"/>
    <w:rsid w:val="00094549"/>
    <w:rsid w:val="000946C1"/>
    <w:rsid w:val="000949C1"/>
    <w:rsid w:val="00094C68"/>
    <w:rsid w:val="00095140"/>
    <w:rsid w:val="00095435"/>
    <w:rsid w:val="00095995"/>
    <w:rsid w:val="000962E9"/>
    <w:rsid w:val="00096A9D"/>
    <w:rsid w:val="00097939"/>
    <w:rsid w:val="000979C5"/>
    <w:rsid w:val="000A1CF1"/>
    <w:rsid w:val="000A24D3"/>
    <w:rsid w:val="000A27BA"/>
    <w:rsid w:val="000A2AAB"/>
    <w:rsid w:val="000A2D56"/>
    <w:rsid w:val="000A3AA6"/>
    <w:rsid w:val="000A3B2F"/>
    <w:rsid w:val="000A4DDC"/>
    <w:rsid w:val="000B050E"/>
    <w:rsid w:val="000B1534"/>
    <w:rsid w:val="000B157D"/>
    <w:rsid w:val="000B2842"/>
    <w:rsid w:val="000B2CD3"/>
    <w:rsid w:val="000B2EAE"/>
    <w:rsid w:val="000B4E1F"/>
    <w:rsid w:val="000B51A9"/>
    <w:rsid w:val="000B6464"/>
    <w:rsid w:val="000B72C1"/>
    <w:rsid w:val="000B763C"/>
    <w:rsid w:val="000B7922"/>
    <w:rsid w:val="000B7A32"/>
    <w:rsid w:val="000B7FCB"/>
    <w:rsid w:val="000C034C"/>
    <w:rsid w:val="000C05C5"/>
    <w:rsid w:val="000C0733"/>
    <w:rsid w:val="000C0D01"/>
    <w:rsid w:val="000C0FF1"/>
    <w:rsid w:val="000C1AD9"/>
    <w:rsid w:val="000C2797"/>
    <w:rsid w:val="000C293D"/>
    <w:rsid w:val="000C2A15"/>
    <w:rsid w:val="000C2AE9"/>
    <w:rsid w:val="000C2E29"/>
    <w:rsid w:val="000C2FAA"/>
    <w:rsid w:val="000C318C"/>
    <w:rsid w:val="000C33D0"/>
    <w:rsid w:val="000C377E"/>
    <w:rsid w:val="000C39AD"/>
    <w:rsid w:val="000C5629"/>
    <w:rsid w:val="000C5BB7"/>
    <w:rsid w:val="000C5C83"/>
    <w:rsid w:val="000C5F3C"/>
    <w:rsid w:val="000C6071"/>
    <w:rsid w:val="000D0D34"/>
    <w:rsid w:val="000D250F"/>
    <w:rsid w:val="000D27E3"/>
    <w:rsid w:val="000D3395"/>
    <w:rsid w:val="000D3CBC"/>
    <w:rsid w:val="000D5413"/>
    <w:rsid w:val="000D5958"/>
    <w:rsid w:val="000D5E98"/>
    <w:rsid w:val="000D5EA1"/>
    <w:rsid w:val="000D5FE5"/>
    <w:rsid w:val="000D6230"/>
    <w:rsid w:val="000D6EE9"/>
    <w:rsid w:val="000D726E"/>
    <w:rsid w:val="000D7CB1"/>
    <w:rsid w:val="000E0CC0"/>
    <w:rsid w:val="000E29C4"/>
    <w:rsid w:val="000E4FC3"/>
    <w:rsid w:val="000E6368"/>
    <w:rsid w:val="000E6BF6"/>
    <w:rsid w:val="000E724E"/>
    <w:rsid w:val="000E73E3"/>
    <w:rsid w:val="000E7866"/>
    <w:rsid w:val="000F0366"/>
    <w:rsid w:val="000F0F2D"/>
    <w:rsid w:val="000F2959"/>
    <w:rsid w:val="000F45C4"/>
    <w:rsid w:val="000F46FC"/>
    <w:rsid w:val="000F5565"/>
    <w:rsid w:val="000F5B30"/>
    <w:rsid w:val="000F6993"/>
    <w:rsid w:val="000F6E3C"/>
    <w:rsid w:val="000F6FE6"/>
    <w:rsid w:val="00101BE3"/>
    <w:rsid w:val="001028C4"/>
    <w:rsid w:val="00102FDC"/>
    <w:rsid w:val="001032F2"/>
    <w:rsid w:val="00104F3A"/>
    <w:rsid w:val="00105063"/>
    <w:rsid w:val="0010511B"/>
    <w:rsid w:val="00105E31"/>
    <w:rsid w:val="00105F22"/>
    <w:rsid w:val="00105F43"/>
    <w:rsid w:val="00105FB7"/>
    <w:rsid w:val="00110B9F"/>
    <w:rsid w:val="001144D5"/>
    <w:rsid w:val="00115090"/>
    <w:rsid w:val="00115C29"/>
    <w:rsid w:val="0011655E"/>
    <w:rsid w:val="0011671F"/>
    <w:rsid w:val="001173CE"/>
    <w:rsid w:val="00117835"/>
    <w:rsid w:val="00117B5B"/>
    <w:rsid w:val="00121262"/>
    <w:rsid w:val="001213CF"/>
    <w:rsid w:val="00122742"/>
    <w:rsid w:val="00122A95"/>
    <w:rsid w:val="001239AC"/>
    <w:rsid w:val="00123CB7"/>
    <w:rsid w:val="00124D4D"/>
    <w:rsid w:val="0012541E"/>
    <w:rsid w:val="0012581D"/>
    <w:rsid w:val="00125FD2"/>
    <w:rsid w:val="00127460"/>
    <w:rsid w:val="001278E6"/>
    <w:rsid w:val="00127A4C"/>
    <w:rsid w:val="001302AA"/>
    <w:rsid w:val="00132342"/>
    <w:rsid w:val="00132BC9"/>
    <w:rsid w:val="00132BF9"/>
    <w:rsid w:val="00132EFE"/>
    <w:rsid w:val="001334DF"/>
    <w:rsid w:val="001336C1"/>
    <w:rsid w:val="001337E8"/>
    <w:rsid w:val="0013391A"/>
    <w:rsid w:val="00133A58"/>
    <w:rsid w:val="00133BFD"/>
    <w:rsid w:val="00133EB9"/>
    <w:rsid w:val="00135843"/>
    <w:rsid w:val="00137484"/>
    <w:rsid w:val="00140A7D"/>
    <w:rsid w:val="00141223"/>
    <w:rsid w:val="00141867"/>
    <w:rsid w:val="0014279D"/>
    <w:rsid w:val="00142A06"/>
    <w:rsid w:val="001430E2"/>
    <w:rsid w:val="001446B4"/>
    <w:rsid w:val="00145225"/>
    <w:rsid w:val="001455B3"/>
    <w:rsid w:val="00145B27"/>
    <w:rsid w:val="00145B9B"/>
    <w:rsid w:val="00145C77"/>
    <w:rsid w:val="0014626B"/>
    <w:rsid w:val="00146721"/>
    <w:rsid w:val="00150BF7"/>
    <w:rsid w:val="00150ECD"/>
    <w:rsid w:val="00151C5D"/>
    <w:rsid w:val="00151DDF"/>
    <w:rsid w:val="0015469E"/>
    <w:rsid w:val="00154F01"/>
    <w:rsid w:val="0015553F"/>
    <w:rsid w:val="00155E3B"/>
    <w:rsid w:val="00157A7B"/>
    <w:rsid w:val="00157C5E"/>
    <w:rsid w:val="00157DBF"/>
    <w:rsid w:val="00161343"/>
    <w:rsid w:val="001618BB"/>
    <w:rsid w:val="0016195E"/>
    <w:rsid w:val="00162824"/>
    <w:rsid w:val="00162D2C"/>
    <w:rsid w:val="0016344D"/>
    <w:rsid w:val="001638EB"/>
    <w:rsid w:val="001641DD"/>
    <w:rsid w:val="001643A7"/>
    <w:rsid w:val="00164469"/>
    <w:rsid w:val="001645B7"/>
    <w:rsid w:val="00164732"/>
    <w:rsid w:val="00164EC9"/>
    <w:rsid w:val="001652F6"/>
    <w:rsid w:val="0016544A"/>
    <w:rsid w:val="00165B29"/>
    <w:rsid w:val="001660B0"/>
    <w:rsid w:val="001667DA"/>
    <w:rsid w:val="00171B48"/>
    <w:rsid w:val="00171F91"/>
    <w:rsid w:val="0017393C"/>
    <w:rsid w:val="00173F2D"/>
    <w:rsid w:val="001748E9"/>
    <w:rsid w:val="00175149"/>
    <w:rsid w:val="001762DD"/>
    <w:rsid w:val="001769DA"/>
    <w:rsid w:val="00176A9B"/>
    <w:rsid w:val="00181088"/>
    <w:rsid w:val="001816FB"/>
    <w:rsid w:val="00181954"/>
    <w:rsid w:val="00181C51"/>
    <w:rsid w:val="00183375"/>
    <w:rsid w:val="00183F62"/>
    <w:rsid w:val="0018645A"/>
    <w:rsid w:val="00186469"/>
    <w:rsid w:val="00186DB7"/>
    <w:rsid w:val="00186DEA"/>
    <w:rsid w:val="00187359"/>
    <w:rsid w:val="00187DE9"/>
    <w:rsid w:val="00190EDB"/>
    <w:rsid w:val="0019165F"/>
    <w:rsid w:val="00191B5E"/>
    <w:rsid w:val="001921C9"/>
    <w:rsid w:val="00193A38"/>
    <w:rsid w:val="00193FF6"/>
    <w:rsid w:val="0019509F"/>
    <w:rsid w:val="00195541"/>
    <w:rsid w:val="0019683B"/>
    <w:rsid w:val="001A072B"/>
    <w:rsid w:val="001A1625"/>
    <w:rsid w:val="001A1A05"/>
    <w:rsid w:val="001A1AC5"/>
    <w:rsid w:val="001A1DFE"/>
    <w:rsid w:val="001A2223"/>
    <w:rsid w:val="001A2F32"/>
    <w:rsid w:val="001A3EEF"/>
    <w:rsid w:val="001A5942"/>
    <w:rsid w:val="001A77DE"/>
    <w:rsid w:val="001B089F"/>
    <w:rsid w:val="001B09C7"/>
    <w:rsid w:val="001B23DF"/>
    <w:rsid w:val="001B28F4"/>
    <w:rsid w:val="001B2CC2"/>
    <w:rsid w:val="001B3B7B"/>
    <w:rsid w:val="001B40C6"/>
    <w:rsid w:val="001B41DB"/>
    <w:rsid w:val="001B461F"/>
    <w:rsid w:val="001B5127"/>
    <w:rsid w:val="001B5E71"/>
    <w:rsid w:val="001B61AD"/>
    <w:rsid w:val="001B7B8C"/>
    <w:rsid w:val="001C0B07"/>
    <w:rsid w:val="001C0E0E"/>
    <w:rsid w:val="001C2A55"/>
    <w:rsid w:val="001C3221"/>
    <w:rsid w:val="001C34A0"/>
    <w:rsid w:val="001C3AF8"/>
    <w:rsid w:val="001C6E46"/>
    <w:rsid w:val="001C7659"/>
    <w:rsid w:val="001D0022"/>
    <w:rsid w:val="001D17DA"/>
    <w:rsid w:val="001D1961"/>
    <w:rsid w:val="001D2451"/>
    <w:rsid w:val="001D2989"/>
    <w:rsid w:val="001D2E05"/>
    <w:rsid w:val="001D5064"/>
    <w:rsid w:val="001D5935"/>
    <w:rsid w:val="001D6A70"/>
    <w:rsid w:val="001D7361"/>
    <w:rsid w:val="001D7941"/>
    <w:rsid w:val="001E007F"/>
    <w:rsid w:val="001E11C7"/>
    <w:rsid w:val="001E2224"/>
    <w:rsid w:val="001E2C4A"/>
    <w:rsid w:val="001E3637"/>
    <w:rsid w:val="001E3B5B"/>
    <w:rsid w:val="001E5EF5"/>
    <w:rsid w:val="001E6034"/>
    <w:rsid w:val="001E6FB3"/>
    <w:rsid w:val="001E747C"/>
    <w:rsid w:val="001E7B91"/>
    <w:rsid w:val="001F12A3"/>
    <w:rsid w:val="001F38DA"/>
    <w:rsid w:val="001F48AC"/>
    <w:rsid w:val="001F4B6E"/>
    <w:rsid w:val="001F51DF"/>
    <w:rsid w:val="001F5D2B"/>
    <w:rsid w:val="001F5DFB"/>
    <w:rsid w:val="001F6942"/>
    <w:rsid w:val="001F73A9"/>
    <w:rsid w:val="001F77ED"/>
    <w:rsid w:val="00200DA0"/>
    <w:rsid w:val="00201746"/>
    <w:rsid w:val="00201A09"/>
    <w:rsid w:val="0020232E"/>
    <w:rsid w:val="00203227"/>
    <w:rsid w:val="002038FC"/>
    <w:rsid w:val="00205297"/>
    <w:rsid w:val="00205E74"/>
    <w:rsid w:val="00206219"/>
    <w:rsid w:val="00207FA9"/>
    <w:rsid w:val="002112C6"/>
    <w:rsid w:val="002115F9"/>
    <w:rsid w:val="0021297C"/>
    <w:rsid w:val="00212A20"/>
    <w:rsid w:val="00212ACF"/>
    <w:rsid w:val="00213226"/>
    <w:rsid w:val="00213C5F"/>
    <w:rsid w:val="00215055"/>
    <w:rsid w:val="0021537D"/>
    <w:rsid w:val="0021683F"/>
    <w:rsid w:val="002212F2"/>
    <w:rsid w:val="00221ECD"/>
    <w:rsid w:val="002221FA"/>
    <w:rsid w:val="00222E90"/>
    <w:rsid w:val="00224981"/>
    <w:rsid w:val="00225E25"/>
    <w:rsid w:val="00225E3A"/>
    <w:rsid w:val="00225FC5"/>
    <w:rsid w:val="002278F8"/>
    <w:rsid w:val="00227DE0"/>
    <w:rsid w:val="002302E6"/>
    <w:rsid w:val="002311C0"/>
    <w:rsid w:val="002317BD"/>
    <w:rsid w:val="00231FE3"/>
    <w:rsid w:val="00232D92"/>
    <w:rsid w:val="0023349C"/>
    <w:rsid w:val="00233FF2"/>
    <w:rsid w:val="00234AD0"/>
    <w:rsid w:val="00235301"/>
    <w:rsid w:val="0023659B"/>
    <w:rsid w:val="00237253"/>
    <w:rsid w:val="002372DE"/>
    <w:rsid w:val="00237F9C"/>
    <w:rsid w:val="002400B8"/>
    <w:rsid w:val="00241A4C"/>
    <w:rsid w:val="002421A5"/>
    <w:rsid w:val="00244814"/>
    <w:rsid w:val="00244B54"/>
    <w:rsid w:val="00247EB6"/>
    <w:rsid w:val="00250299"/>
    <w:rsid w:val="002503F8"/>
    <w:rsid w:val="002513EC"/>
    <w:rsid w:val="002534EB"/>
    <w:rsid w:val="002540D4"/>
    <w:rsid w:val="002559E6"/>
    <w:rsid w:val="00255D77"/>
    <w:rsid w:val="002576EB"/>
    <w:rsid w:val="00257DD9"/>
    <w:rsid w:val="00260637"/>
    <w:rsid w:val="00261567"/>
    <w:rsid w:val="00261F17"/>
    <w:rsid w:val="00262661"/>
    <w:rsid w:val="00262D9F"/>
    <w:rsid w:val="00264530"/>
    <w:rsid w:val="00264746"/>
    <w:rsid w:val="0026479F"/>
    <w:rsid w:val="002661FA"/>
    <w:rsid w:val="00266A72"/>
    <w:rsid w:val="0026717E"/>
    <w:rsid w:val="002675CC"/>
    <w:rsid w:val="00270071"/>
    <w:rsid w:val="00270F0C"/>
    <w:rsid w:val="002710E7"/>
    <w:rsid w:val="00271368"/>
    <w:rsid w:val="00271F6F"/>
    <w:rsid w:val="00276AAE"/>
    <w:rsid w:val="002775A3"/>
    <w:rsid w:val="00277B70"/>
    <w:rsid w:val="002800F8"/>
    <w:rsid w:val="002802A8"/>
    <w:rsid w:val="002807EE"/>
    <w:rsid w:val="00280B63"/>
    <w:rsid w:val="002812F1"/>
    <w:rsid w:val="0028247B"/>
    <w:rsid w:val="00282652"/>
    <w:rsid w:val="00282669"/>
    <w:rsid w:val="00283D88"/>
    <w:rsid w:val="002845C5"/>
    <w:rsid w:val="0028460F"/>
    <w:rsid w:val="00285828"/>
    <w:rsid w:val="00286777"/>
    <w:rsid w:val="00290B21"/>
    <w:rsid w:val="00291BBA"/>
    <w:rsid w:val="00292660"/>
    <w:rsid w:val="00294283"/>
    <w:rsid w:val="002942D4"/>
    <w:rsid w:val="0029444B"/>
    <w:rsid w:val="002944BB"/>
    <w:rsid w:val="00294D1E"/>
    <w:rsid w:val="00295CCE"/>
    <w:rsid w:val="00296663"/>
    <w:rsid w:val="00297217"/>
    <w:rsid w:val="0029750B"/>
    <w:rsid w:val="002A1A2E"/>
    <w:rsid w:val="002A1C6A"/>
    <w:rsid w:val="002A2769"/>
    <w:rsid w:val="002A2C8B"/>
    <w:rsid w:val="002A2F33"/>
    <w:rsid w:val="002A406A"/>
    <w:rsid w:val="002A427D"/>
    <w:rsid w:val="002A79A1"/>
    <w:rsid w:val="002B0702"/>
    <w:rsid w:val="002B0ED9"/>
    <w:rsid w:val="002B133E"/>
    <w:rsid w:val="002B40FE"/>
    <w:rsid w:val="002B4A9F"/>
    <w:rsid w:val="002B4ACE"/>
    <w:rsid w:val="002B4D27"/>
    <w:rsid w:val="002B59FE"/>
    <w:rsid w:val="002B646D"/>
    <w:rsid w:val="002B6729"/>
    <w:rsid w:val="002C04A0"/>
    <w:rsid w:val="002C206F"/>
    <w:rsid w:val="002C23B1"/>
    <w:rsid w:val="002C2D72"/>
    <w:rsid w:val="002C2EC1"/>
    <w:rsid w:val="002C30A0"/>
    <w:rsid w:val="002C321B"/>
    <w:rsid w:val="002C34BC"/>
    <w:rsid w:val="002C4B0C"/>
    <w:rsid w:val="002C52BF"/>
    <w:rsid w:val="002C5FB6"/>
    <w:rsid w:val="002C6A30"/>
    <w:rsid w:val="002C6B8A"/>
    <w:rsid w:val="002C6E71"/>
    <w:rsid w:val="002D083B"/>
    <w:rsid w:val="002D0939"/>
    <w:rsid w:val="002D1655"/>
    <w:rsid w:val="002D1BAC"/>
    <w:rsid w:val="002D2D28"/>
    <w:rsid w:val="002D31C4"/>
    <w:rsid w:val="002D4FC4"/>
    <w:rsid w:val="002D5442"/>
    <w:rsid w:val="002D7BEC"/>
    <w:rsid w:val="002E0387"/>
    <w:rsid w:val="002E111A"/>
    <w:rsid w:val="002E1551"/>
    <w:rsid w:val="002E2D77"/>
    <w:rsid w:val="002E39AA"/>
    <w:rsid w:val="002E3DE1"/>
    <w:rsid w:val="002E474D"/>
    <w:rsid w:val="002E4844"/>
    <w:rsid w:val="002E5E0C"/>
    <w:rsid w:val="002E64B5"/>
    <w:rsid w:val="002E68BA"/>
    <w:rsid w:val="002E72DC"/>
    <w:rsid w:val="002E7556"/>
    <w:rsid w:val="002F0460"/>
    <w:rsid w:val="002F11AE"/>
    <w:rsid w:val="002F159A"/>
    <w:rsid w:val="002F2CF5"/>
    <w:rsid w:val="002F2FA4"/>
    <w:rsid w:val="002F304D"/>
    <w:rsid w:val="002F36BD"/>
    <w:rsid w:val="002F4226"/>
    <w:rsid w:val="002F44F1"/>
    <w:rsid w:val="002F486C"/>
    <w:rsid w:val="002F6C24"/>
    <w:rsid w:val="00300561"/>
    <w:rsid w:val="00301671"/>
    <w:rsid w:val="0030192C"/>
    <w:rsid w:val="00302053"/>
    <w:rsid w:val="00302AE1"/>
    <w:rsid w:val="00303583"/>
    <w:rsid w:val="00304476"/>
    <w:rsid w:val="00305176"/>
    <w:rsid w:val="0030774B"/>
    <w:rsid w:val="003123A0"/>
    <w:rsid w:val="00312AA3"/>
    <w:rsid w:val="00312BEA"/>
    <w:rsid w:val="00312F8B"/>
    <w:rsid w:val="00314346"/>
    <w:rsid w:val="00314CD9"/>
    <w:rsid w:val="00314CF1"/>
    <w:rsid w:val="003158CA"/>
    <w:rsid w:val="003159F4"/>
    <w:rsid w:val="00316BE2"/>
    <w:rsid w:val="00316E4E"/>
    <w:rsid w:val="00316F3D"/>
    <w:rsid w:val="00317057"/>
    <w:rsid w:val="00320B13"/>
    <w:rsid w:val="00321709"/>
    <w:rsid w:val="00321F3B"/>
    <w:rsid w:val="00322C33"/>
    <w:rsid w:val="003239C2"/>
    <w:rsid w:val="00324469"/>
    <w:rsid w:val="00325321"/>
    <w:rsid w:val="00325358"/>
    <w:rsid w:val="003254C8"/>
    <w:rsid w:val="00325BE3"/>
    <w:rsid w:val="0032627F"/>
    <w:rsid w:val="003264AD"/>
    <w:rsid w:val="00327C94"/>
    <w:rsid w:val="00330A95"/>
    <w:rsid w:val="003314B9"/>
    <w:rsid w:val="0033177C"/>
    <w:rsid w:val="00331801"/>
    <w:rsid w:val="003318DF"/>
    <w:rsid w:val="00331D43"/>
    <w:rsid w:val="0033264E"/>
    <w:rsid w:val="00332A58"/>
    <w:rsid w:val="00332EEE"/>
    <w:rsid w:val="0033520B"/>
    <w:rsid w:val="003358E0"/>
    <w:rsid w:val="00335B38"/>
    <w:rsid w:val="00337C4F"/>
    <w:rsid w:val="003406E2"/>
    <w:rsid w:val="0034081F"/>
    <w:rsid w:val="00341D5B"/>
    <w:rsid w:val="0034273C"/>
    <w:rsid w:val="003427B1"/>
    <w:rsid w:val="003443C3"/>
    <w:rsid w:val="00345B77"/>
    <w:rsid w:val="003470F1"/>
    <w:rsid w:val="003516FA"/>
    <w:rsid w:val="00351D15"/>
    <w:rsid w:val="003521E5"/>
    <w:rsid w:val="0035235A"/>
    <w:rsid w:val="003524A4"/>
    <w:rsid w:val="003529B7"/>
    <w:rsid w:val="00353B2F"/>
    <w:rsid w:val="00354227"/>
    <w:rsid w:val="00354532"/>
    <w:rsid w:val="00355709"/>
    <w:rsid w:val="00355FD6"/>
    <w:rsid w:val="0035605B"/>
    <w:rsid w:val="0035625C"/>
    <w:rsid w:val="00356CD1"/>
    <w:rsid w:val="00356E7B"/>
    <w:rsid w:val="003573BB"/>
    <w:rsid w:val="003602EB"/>
    <w:rsid w:val="00361B75"/>
    <w:rsid w:val="00362280"/>
    <w:rsid w:val="00362647"/>
    <w:rsid w:val="00364ED4"/>
    <w:rsid w:val="00365310"/>
    <w:rsid w:val="00367C33"/>
    <w:rsid w:val="00367D58"/>
    <w:rsid w:val="0037086E"/>
    <w:rsid w:val="00370E73"/>
    <w:rsid w:val="00371625"/>
    <w:rsid w:val="00371995"/>
    <w:rsid w:val="003724A4"/>
    <w:rsid w:val="0037264C"/>
    <w:rsid w:val="00372659"/>
    <w:rsid w:val="00372A1C"/>
    <w:rsid w:val="00372B64"/>
    <w:rsid w:val="00372E5F"/>
    <w:rsid w:val="00376757"/>
    <w:rsid w:val="00376924"/>
    <w:rsid w:val="00377485"/>
    <w:rsid w:val="003779A0"/>
    <w:rsid w:val="00377B91"/>
    <w:rsid w:val="0038099D"/>
    <w:rsid w:val="00380F0B"/>
    <w:rsid w:val="0038100A"/>
    <w:rsid w:val="00381702"/>
    <w:rsid w:val="0038206E"/>
    <w:rsid w:val="0038255F"/>
    <w:rsid w:val="00382BFE"/>
    <w:rsid w:val="0038572B"/>
    <w:rsid w:val="00386979"/>
    <w:rsid w:val="00386FD7"/>
    <w:rsid w:val="003874F8"/>
    <w:rsid w:val="00390155"/>
    <w:rsid w:val="00390C74"/>
    <w:rsid w:val="00390DDF"/>
    <w:rsid w:val="00391397"/>
    <w:rsid w:val="00392EED"/>
    <w:rsid w:val="0039377D"/>
    <w:rsid w:val="00393EAB"/>
    <w:rsid w:val="003940B9"/>
    <w:rsid w:val="00394A32"/>
    <w:rsid w:val="003955B0"/>
    <w:rsid w:val="00397817"/>
    <w:rsid w:val="003A0259"/>
    <w:rsid w:val="003A0FED"/>
    <w:rsid w:val="003A112F"/>
    <w:rsid w:val="003A2A33"/>
    <w:rsid w:val="003A2BCE"/>
    <w:rsid w:val="003A2D75"/>
    <w:rsid w:val="003A363B"/>
    <w:rsid w:val="003A382A"/>
    <w:rsid w:val="003A3CA6"/>
    <w:rsid w:val="003A3DC9"/>
    <w:rsid w:val="003A40ED"/>
    <w:rsid w:val="003A4C64"/>
    <w:rsid w:val="003A5CF3"/>
    <w:rsid w:val="003A698D"/>
    <w:rsid w:val="003A756D"/>
    <w:rsid w:val="003B061C"/>
    <w:rsid w:val="003B0D40"/>
    <w:rsid w:val="003B1354"/>
    <w:rsid w:val="003B15F5"/>
    <w:rsid w:val="003B23F7"/>
    <w:rsid w:val="003B3AF0"/>
    <w:rsid w:val="003B3D3C"/>
    <w:rsid w:val="003B40D6"/>
    <w:rsid w:val="003B4DCC"/>
    <w:rsid w:val="003B54D3"/>
    <w:rsid w:val="003B6E80"/>
    <w:rsid w:val="003C0340"/>
    <w:rsid w:val="003C04DA"/>
    <w:rsid w:val="003C05EF"/>
    <w:rsid w:val="003C141B"/>
    <w:rsid w:val="003C1886"/>
    <w:rsid w:val="003C237A"/>
    <w:rsid w:val="003C2426"/>
    <w:rsid w:val="003C3B1B"/>
    <w:rsid w:val="003C6C8B"/>
    <w:rsid w:val="003D12BD"/>
    <w:rsid w:val="003D12D4"/>
    <w:rsid w:val="003D2B88"/>
    <w:rsid w:val="003D3666"/>
    <w:rsid w:val="003D3827"/>
    <w:rsid w:val="003D3961"/>
    <w:rsid w:val="003D4B4E"/>
    <w:rsid w:val="003D5A51"/>
    <w:rsid w:val="003D777C"/>
    <w:rsid w:val="003E0440"/>
    <w:rsid w:val="003E05EF"/>
    <w:rsid w:val="003E1CF0"/>
    <w:rsid w:val="003E23E5"/>
    <w:rsid w:val="003E2B32"/>
    <w:rsid w:val="003E3224"/>
    <w:rsid w:val="003E4231"/>
    <w:rsid w:val="003E4605"/>
    <w:rsid w:val="003E5656"/>
    <w:rsid w:val="003E5C04"/>
    <w:rsid w:val="003E66FE"/>
    <w:rsid w:val="003F05FF"/>
    <w:rsid w:val="003F1FCB"/>
    <w:rsid w:val="003F2E35"/>
    <w:rsid w:val="003F3B50"/>
    <w:rsid w:val="003F4012"/>
    <w:rsid w:val="003F4C59"/>
    <w:rsid w:val="003F513A"/>
    <w:rsid w:val="003F5225"/>
    <w:rsid w:val="003F5EE9"/>
    <w:rsid w:val="003F61CF"/>
    <w:rsid w:val="003F6E63"/>
    <w:rsid w:val="004004FD"/>
    <w:rsid w:val="00400860"/>
    <w:rsid w:val="004017F4"/>
    <w:rsid w:val="00402572"/>
    <w:rsid w:val="004033DB"/>
    <w:rsid w:val="00403400"/>
    <w:rsid w:val="0040391D"/>
    <w:rsid w:val="00403960"/>
    <w:rsid w:val="00404141"/>
    <w:rsid w:val="00405C4B"/>
    <w:rsid w:val="00405F2D"/>
    <w:rsid w:val="0040723E"/>
    <w:rsid w:val="004076F9"/>
    <w:rsid w:val="004077FF"/>
    <w:rsid w:val="00407A7A"/>
    <w:rsid w:val="00410051"/>
    <w:rsid w:val="00410098"/>
    <w:rsid w:val="00410330"/>
    <w:rsid w:val="00410C8A"/>
    <w:rsid w:val="00411780"/>
    <w:rsid w:val="00412369"/>
    <w:rsid w:val="0041466E"/>
    <w:rsid w:val="004148F5"/>
    <w:rsid w:val="00414C00"/>
    <w:rsid w:val="00415A7C"/>
    <w:rsid w:val="00416086"/>
    <w:rsid w:val="00416DAB"/>
    <w:rsid w:val="00416E77"/>
    <w:rsid w:val="004171BC"/>
    <w:rsid w:val="004172F9"/>
    <w:rsid w:val="0041768C"/>
    <w:rsid w:val="0042082A"/>
    <w:rsid w:val="004213AF"/>
    <w:rsid w:val="0042259C"/>
    <w:rsid w:val="00422FA6"/>
    <w:rsid w:val="004233C6"/>
    <w:rsid w:val="00424080"/>
    <w:rsid w:val="00424241"/>
    <w:rsid w:val="00425BD5"/>
    <w:rsid w:val="00425C31"/>
    <w:rsid w:val="00426FCB"/>
    <w:rsid w:val="00427787"/>
    <w:rsid w:val="00427C65"/>
    <w:rsid w:val="00427CEC"/>
    <w:rsid w:val="004301D7"/>
    <w:rsid w:val="00431C9A"/>
    <w:rsid w:val="0043247E"/>
    <w:rsid w:val="00432862"/>
    <w:rsid w:val="00432E64"/>
    <w:rsid w:val="004339F2"/>
    <w:rsid w:val="00433E8E"/>
    <w:rsid w:val="00433E9A"/>
    <w:rsid w:val="00434070"/>
    <w:rsid w:val="004343B5"/>
    <w:rsid w:val="00435AAF"/>
    <w:rsid w:val="0043631E"/>
    <w:rsid w:val="00436715"/>
    <w:rsid w:val="00440868"/>
    <w:rsid w:val="00440CE6"/>
    <w:rsid w:val="0044154E"/>
    <w:rsid w:val="00441C09"/>
    <w:rsid w:val="004423A8"/>
    <w:rsid w:val="004439E2"/>
    <w:rsid w:val="00444F7F"/>
    <w:rsid w:val="00445C06"/>
    <w:rsid w:val="00446725"/>
    <w:rsid w:val="00446BE4"/>
    <w:rsid w:val="0044733D"/>
    <w:rsid w:val="004474A8"/>
    <w:rsid w:val="00450B53"/>
    <w:rsid w:val="00451180"/>
    <w:rsid w:val="00451926"/>
    <w:rsid w:val="00451F84"/>
    <w:rsid w:val="0045329A"/>
    <w:rsid w:val="00453A26"/>
    <w:rsid w:val="0045414F"/>
    <w:rsid w:val="004556DD"/>
    <w:rsid w:val="00456C31"/>
    <w:rsid w:val="0045739A"/>
    <w:rsid w:val="00457DAE"/>
    <w:rsid w:val="00457EFF"/>
    <w:rsid w:val="004600B9"/>
    <w:rsid w:val="00460D4C"/>
    <w:rsid w:val="00461599"/>
    <w:rsid w:val="0046171A"/>
    <w:rsid w:val="004632F1"/>
    <w:rsid w:val="004635CF"/>
    <w:rsid w:val="004638B9"/>
    <w:rsid w:val="0046395E"/>
    <w:rsid w:val="00465CBB"/>
    <w:rsid w:val="004660A3"/>
    <w:rsid w:val="00467259"/>
    <w:rsid w:val="00467613"/>
    <w:rsid w:val="004678CA"/>
    <w:rsid w:val="00467E40"/>
    <w:rsid w:val="004713CC"/>
    <w:rsid w:val="00471463"/>
    <w:rsid w:val="004719E5"/>
    <w:rsid w:val="00471C79"/>
    <w:rsid w:val="00471E21"/>
    <w:rsid w:val="004721E2"/>
    <w:rsid w:val="00472A03"/>
    <w:rsid w:val="00473515"/>
    <w:rsid w:val="004736F7"/>
    <w:rsid w:val="004742D6"/>
    <w:rsid w:val="004752C9"/>
    <w:rsid w:val="004756B9"/>
    <w:rsid w:val="0047603F"/>
    <w:rsid w:val="00476E94"/>
    <w:rsid w:val="00477AEB"/>
    <w:rsid w:val="00477BBD"/>
    <w:rsid w:val="00481061"/>
    <w:rsid w:val="004812B5"/>
    <w:rsid w:val="00482F14"/>
    <w:rsid w:val="00483AE6"/>
    <w:rsid w:val="00483F9D"/>
    <w:rsid w:val="00483FB8"/>
    <w:rsid w:val="004855E2"/>
    <w:rsid w:val="00486447"/>
    <w:rsid w:val="0048703D"/>
    <w:rsid w:val="00487258"/>
    <w:rsid w:val="004910CD"/>
    <w:rsid w:val="00491B71"/>
    <w:rsid w:val="0049268C"/>
    <w:rsid w:val="004929FB"/>
    <w:rsid w:val="00493114"/>
    <w:rsid w:val="0049339F"/>
    <w:rsid w:val="00493E10"/>
    <w:rsid w:val="00494628"/>
    <w:rsid w:val="004959F7"/>
    <w:rsid w:val="0049600F"/>
    <w:rsid w:val="00496B27"/>
    <w:rsid w:val="00496B38"/>
    <w:rsid w:val="00497093"/>
    <w:rsid w:val="004A1E9E"/>
    <w:rsid w:val="004A202D"/>
    <w:rsid w:val="004A2086"/>
    <w:rsid w:val="004A2A92"/>
    <w:rsid w:val="004A2B8A"/>
    <w:rsid w:val="004A3522"/>
    <w:rsid w:val="004A3CEA"/>
    <w:rsid w:val="004A4407"/>
    <w:rsid w:val="004A4B2E"/>
    <w:rsid w:val="004A4C2B"/>
    <w:rsid w:val="004A5ED0"/>
    <w:rsid w:val="004A6904"/>
    <w:rsid w:val="004A70C4"/>
    <w:rsid w:val="004B2080"/>
    <w:rsid w:val="004B3110"/>
    <w:rsid w:val="004B3CEF"/>
    <w:rsid w:val="004B4821"/>
    <w:rsid w:val="004B49DD"/>
    <w:rsid w:val="004B5759"/>
    <w:rsid w:val="004B62A7"/>
    <w:rsid w:val="004B6461"/>
    <w:rsid w:val="004B6A91"/>
    <w:rsid w:val="004B6F87"/>
    <w:rsid w:val="004B77C3"/>
    <w:rsid w:val="004C0C3D"/>
    <w:rsid w:val="004C0E39"/>
    <w:rsid w:val="004C12DA"/>
    <w:rsid w:val="004C15FA"/>
    <w:rsid w:val="004C49BD"/>
    <w:rsid w:val="004C53C7"/>
    <w:rsid w:val="004C5426"/>
    <w:rsid w:val="004C6AE5"/>
    <w:rsid w:val="004C6DD0"/>
    <w:rsid w:val="004C746E"/>
    <w:rsid w:val="004C7AE6"/>
    <w:rsid w:val="004D0952"/>
    <w:rsid w:val="004D253E"/>
    <w:rsid w:val="004D3DC8"/>
    <w:rsid w:val="004D4516"/>
    <w:rsid w:val="004D4F04"/>
    <w:rsid w:val="004D5E3E"/>
    <w:rsid w:val="004D5FA6"/>
    <w:rsid w:val="004D61A4"/>
    <w:rsid w:val="004D64B8"/>
    <w:rsid w:val="004D6AD9"/>
    <w:rsid w:val="004D6AF9"/>
    <w:rsid w:val="004D6C85"/>
    <w:rsid w:val="004D72FE"/>
    <w:rsid w:val="004E01AD"/>
    <w:rsid w:val="004E1B54"/>
    <w:rsid w:val="004E3337"/>
    <w:rsid w:val="004E335E"/>
    <w:rsid w:val="004E408F"/>
    <w:rsid w:val="004E4BFE"/>
    <w:rsid w:val="004E5799"/>
    <w:rsid w:val="004E5ADB"/>
    <w:rsid w:val="004E5D2D"/>
    <w:rsid w:val="004E6B39"/>
    <w:rsid w:val="004F0825"/>
    <w:rsid w:val="004F293D"/>
    <w:rsid w:val="004F32FE"/>
    <w:rsid w:val="004F502A"/>
    <w:rsid w:val="004F52E4"/>
    <w:rsid w:val="004F53DB"/>
    <w:rsid w:val="004F5C88"/>
    <w:rsid w:val="004F64A0"/>
    <w:rsid w:val="004F661B"/>
    <w:rsid w:val="004F6AAD"/>
    <w:rsid w:val="004F6B34"/>
    <w:rsid w:val="004F7701"/>
    <w:rsid w:val="004F7D6A"/>
    <w:rsid w:val="0050051F"/>
    <w:rsid w:val="0050058F"/>
    <w:rsid w:val="0050086B"/>
    <w:rsid w:val="00503522"/>
    <w:rsid w:val="00504CB3"/>
    <w:rsid w:val="005051A5"/>
    <w:rsid w:val="0050642B"/>
    <w:rsid w:val="0050668D"/>
    <w:rsid w:val="0050669F"/>
    <w:rsid w:val="00506719"/>
    <w:rsid w:val="005072E5"/>
    <w:rsid w:val="00507721"/>
    <w:rsid w:val="0050772B"/>
    <w:rsid w:val="00510140"/>
    <w:rsid w:val="00510864"/>
    <w:rsid w:val="00512E9F"/>
    <w:rsid w:val="00513208"/>
    <w:rsid w:val="0051467E"/>
    <w:rsid w:val="00514D1E"/>
    <w:rsid w:val="00514EFA"/>
    <w:rsid w:val="0051587F"/>
    <w:rsid w:val="00515C01"/>
    <w:rsid w:val="00516E93"/>
    <w:rsid w:val="00517CB1"/>
    <w:rsid w:val="00517EED"/>
    <w:rsid w:val="00524F27"/>
    <w:rsid w:val="00525138"/>
    <w:rsid w:val="005251D8"/>
    <w:rsid w:val="00526777"/>
    <w:rsid w:val="00526CC1"/>
    <w:rsid w:val="005272D0"/>
    <w:rsid w:val="005321E1"/>
    <w:rsid w:val="00532820"/>
    <w:rsid w:val="0053296B"/>
    <w:rsid w:val="005329D9"/>
    <w:rsid w:val="00532CAC"/>
    <w:rsid w:val="00533316"/>
    <w:rsid w:val="0053493E"/>
    <w:rsid w:val="00535133"/>
    <w:rsid w:val="005368C3"/>
    <w:rsid w:val="0053737C"/>
    <w:rsid w:val="00540616"/>
    <w:rsid w:val="00541560"/>
    <w:rsid w:val="00541DFB"/>
    <w:rsid w:val="0054266D"/>
    <w:rsid w:val="00542A83"/>
    <w:rsid w:val="005433FD"/>
    <w:rsid w:val="00543C39"/>
    <w:rsid w:val="00544145"/>
    <w:rsid w:val="00545424"/>
    <w:rsid w:val="00545B08"/>
    <w:rsid w:val="00546494"/>
    <w:rsid w:val="00546874"/>
    <w:rsid w:val="005472AA"/>
    <w:rsid w:val="00547EB2"/>
    <w:rsid w:val="0055298F"/>
    <w:rsid w:val="00553EDD"/>
    <w:rsid w:val="005559FC"/>
    <w:rsid w:val="0055646F"/>
    <w:rsid w:val="005605B8"/>
    <w:rsid w:val="005631FB"/>
    <w:rsid w:val="005633D2"/>
    <w:rsid w:val="00563CAF"/>
    <w:rsid w:val="00564B84"/>
    <w:rsid w:val="00564DC6"/>
    <w:rsid w:val="005657F7"/>
    <w:rsid w:val="00565A35"/>
    <w:rsid w:val="00566E55"/>
    <w:rsid w:val="00570497"/>
    <w:rsid w:val="00570A22"/>
    <w:rsid w:val="00570D68"/>
    <w:rsid w:val="00571C3F"/>
    <w:rsid w:val="00571EF7"/>
    <w:rsid w:val="0057291D"/>
    <w:rsid w:val="00572C0E"/>
    <w:rsid w:val="00573E84"/>
    <w:rsid w:val="00574127"/>
    <w:rsid w:val="00575878"/>
    <w:rsid w:val="00575E8A"/>
    <w:rsid w:val="005760D7"/>
    <w:rsid w:val="005763A0"/>
    <w:rsid w:val="00576D93"/>
    <w:rsid w:val="005778F0"/>
    <w:rsid w:val="005818A4"/>
    <w:rsid w:val="0058301E"/>
    <w:rsid w:val="00584828"/>
    <w:rsid w:val="00584AE6"/>
    <w:rsid w:val="00585656"/>
    <w:rsid w:val="00586617"/>
    <w:rsid w:val="00587A3F"/>
    <w:rsid w:val="005906DC"/>
    <w:rsid w:val="00590A28"/>
    <w:rsid w:val="005913CB"/>
    <w:rsid w:val="00592082"/>
    <w:rsid w:val="00592D3F"/>
    <w:rsid w:val="005932E5"/>
    <w:rsid w:val="00593767"/>
    <w:rsid w:val="0059378B"/>
    <w:rsid w:val="00594AD1"/>
    <w:rsid w:val="00594FC9"/>
    <w:rsid w:val="005951D2"/>
    <w:rsid w:val="005951D4"/>
    <w:rsid w:val="00595CE1"/>
    <w:rsid w:val="00595EE4"/>
    <w:rsid w:val="00595FAD"/>
    <w:rsid w:val="00596D44"/>
    <w:rsid w:val="0059789C"/>
    <w:rsid w:val="00597E5C"/>
    <w:rsid w:val="005A0047"/>
    <w:rsid w:val="005A0ABB"/>
    <w:rsid w:val="005A15EC"/>
    <w:rsid w:val="005A1ADF"/>
    <w:rsid w:val="005A326D"/>
    <w:rsid w:val="005A5133"/>
    <w:rsid w:val="005A546B"/>
    <w:rsid w:val="005A6740"/>
    <w:rsid w:val="005A7604"/>
    <w:rsid w:val="005A7FCF"/>
    <w:rsid w:val="005B2203"/>
    <w:rsid w:val="005B2222"/>
    <w:rsid w:val="005B2272"/>
    <w:rsid w:val="005B26FB"/>
    <w:rsid w:val="005B282F"/>
    <w:rsid w:val="005B288E"/>
    <w:rsid w:val="005B313B"/>
    <w:rsid w:val="005B33C0"/>
    <w:rsid w:val="005B37EE"/>
    <w:rsid w:val="005B3848"/>
    <w:rsid w:val="005B4468"/>
    <w:rsid w:val="005B57D0"/>
    <w:rsid w:val="005B726A"/>
    <w:rsid w:val="005C059B"/>
    <w:rsid w:val="005C0971"/>
    <w:rsid w:val="005C17D4"/>
    <w:rsid w:val="005C1CD6"/>
    <w:rsid w:val="005C3FFB"/>
    <w:rsid w:val="005C46EC"/>
    <w:rsid w:val="005C4BD2"/>
    <w:rsid w:val="005C4E31"/>
    <w:rsid w:val="005C5205"/>
    <w:rsid w:val="005C6888"/>
    <w:rsid w:val="005C702A"/>
    <w:rsid w:val="005C764E"/>
    <w:rsid w:val="005D010E"/>
    <w:rsid w:val="005D1DDF"/>
    <w:rsid w:val="005D272D"/>
    <w:rsid w:val="005D34EB"/>
    <w:rsid w:val="005D4710"/>
    <w:rsid w:val="005D4BE5"/>
    <w:rsid w:val="005D4C84"/>
    <w:rsid w:val="005D6B56"/>
    <w:rsid w:val="005D79A4"/>
    <w:rsid w:val="005D7A42"/>
    <w:rsid w:val="005E0D04"/>
    <w:rsid w:val="005E25E8"/>
    <w:rsid w:val="005E2A61"/>
    <w:rsid w:val="005E3A91"/>
    <w:rsid w:val="005E3FDB"/>
    <w:rsid w:val="005E44FB"/>
    <w:rsid w:val="005E46A4"/>
    <w:rsid w:val="005E4E4F"/>
    <w:rsid w:val="005E5A1F"/>
    <w:rsid w:val="005E5BFC"/>
    <w:rsid w:val="005E5E2C"/>
    <w:rsid w:val="005E6141"/>
    <w:rsid w:val="005E6D59"/>
    <w:rsid w:val="005E7FFE"/>
    <w:rsid w:val="005F07A5"/>
    <w:rsid w:val="005F0D19"/>
    <w:rsid w:val="005F1045"/>
    <w:rsid w:val="005F110E"/>
    <w:rsid w:val="005F2132"/>
    <w:rsid w:val="005F239B"/>
    <w:rsid w:val="005F258A"/>
    <w:rsid w:val="005F3704"/>
    <w:rsid w:val="005F4070"/>
    <w:rsid w:val="005F410E"/>
    <w:rsid w:val="005F4798"/>
    <w:rsid w:val="005F688C"/>
    <w:rsid w:val="005F7155"/>
    <w:rsid w:val="0060022D"/>
    <w:rsid w:val="0060022F"/>
    <w:rsid w:val="00600529"/>
    <w:rsid w:val="00600935"/>
    <w:rsid w:val="00600ADE"/>
    <w:rsid w:val="00601C42"/>
    <w:rsid w:val="00602958"/>
    <w:rsid w:val="00602B76"/>
    <w:rsid w:val="00602E41"/>
    <w:rsid w:val="00603372"/>
    <w:rsid w:val="00604033"/>
    <w:rsid w:val="006043F0"/>
    <w:rsid w:val="00604C2A"/>
    <w:rsid w:val="00604CC5"/>
    <w:rsid w:val="006058D8"/>
    <w:rsid w:val="00606292"/>
    <w:rsid w:val="006076B9"/>
    <w:rsid w:val="0060775C"/>
    <w:rsid w:val="006106AE"/>
    <w:rsid w:val="00612904"/>
    <w:rsid w:val="00612DB5"/>
    <w:rsid w:val="00612DEE"/>
    <w:rsid w:val="00613125"/>
    <w:rsid w:val="0061342A"/>
    <w:rsid w:val="00613E8D"/>
    <w:rsid w:val="006153F3"/>
    <w:rsid w:val="006171F8"/>
    <w:rsid w:val="00617A07"/>
    <w:rsid w:val="00617C48"/>
    <w:rsid w:val="00617F7E"/>
    <w:rsid w:val="006213D2"/>
    <w:rsid w:val="0062180C"/>
    <w:rsid w:val="006224CF"/>
    <w:rsid w:val="006234AA"/>
    <w:rsid w:val="006236B0"/>
    <w:rsid w:val="0062402B"/>
    <w:rsid w:val="006241E1"/>
    <w:rsid w:val="00624721"/>
    <w:rsid w:val="00624861"/>
    <w:rsid w:val="00624C5E"/>
    <w:rsid w:val="00626B8A"/>
    <w:rsid w:val="00630A6F"/>
    <w:rsid w:val="00630B1F"/>
    <w:rsid w:val="00630F3A"/>
    <w:rsid w:val="00631255"/>
    <w:rsid w:val="0063130B"/>
    <w:rsid w:val="00631D58"/>
    <w:rsid w:val="00631DE8"/>
    <w:rsid w:val="006321C8"/>
    <w:rsid w:val="00632BB3"/>
    <w:rsid w:val="00633191"/>
    <w:rsid w:val="00634AF1"/>
    <w:rsid w:val="00634D27"/>
    <w:rsid w:val="0063551F"/>
    <w:rsid w:val="00636617"/>
    <w:rsid w:val="0063701B"/>
    <w:rsid w:val="0064118A"/>
    <w:rsid w:val="006412DC"/>
    <w:rsid w:val="00642556"/>
    <w:rsid w:val="006428F1"/>
    <w:rsid w:val="0064348D"/>
    <w:rsid w:val="006454B3"/>
    <w:rsid w:val="00645904"/>
    <w:rsid w:val="00646BE9"/>
    <w:rsid w:val="006471C5"/>
    <w:rsid w:val="006478FB"/>
    <w:rsid w:val="00647A0C"/>
    <w:rsid w:val="00647B47"/>
    <w:rsid w:val="00650B51"/>
    <w:rsid w:val="00651136"/>
    <w:rsid w:val="006517F0"/>
    <w:rsid w:val="00651B8E"/>
    <w:rsid w:val="00651C75"/>
    <w:rsid w:val="006524B0"/>
    <w:rsid w:val="00652B93"/>
    <w:rsid w:val="00652E9A"/>
    <w:rsid w:val="006547BE"/>
    <w:rsid w:val="00655EA7"/>
    <w:rsid w:val="00656696"/>
    <w:rsid w:val="006570FE"/>
    <w:rsid w:val="00657591"/>
    <w:rsid w:val="00657766"/>
    <w:rsid w:val="00657886"/>
    <w:rsid w:val="00660998"/>
    <w:rsid w:val="0066154A"/>
    <w:rsid w:val="006619AF"/>
    <w:rsid w:val="00661DC5"/>
    <w:rsid w:val="00662B0F"/>
    <w:rsid w:val="006631A9"/>
    <w:rsid w:val="0066346F"/>
    <w:rsid w:val="006636DC"/>
    <w:rsid w:val="00663986"/>
    <w:rsid w:val="00663D00"/>
    <w:rsid w:val="00663DE4"/>
    <w:rsid w:val="006641CB"/>
    <w:rsid w:val="00664BEC"/>
    <w:rsid w:val="00664E3D"/>
    <w:rsid w:val="00665525"/>
    <w:rsid w:val="00665573"/>
    <w:rsid w:val="00665589"/>
    <w:rsid w:val="00665A25"/>
    <w:rsid w:val="006667D9"/>
    <w:rsid w:val="0066742E"/>
    <w:rsid w:val="00667898"/>
    <w:rsid w:val="00670B76"/>
    <w:rsid w:val="00670CED"/>
    <w:rsid w:val="0067155B"/>
    <w:rsid w:val="00671BBE"/>
    <w:rsid w:val="006723FB"/>
    <w:rsid w:val="00672905"/>
    <w:rsid w:val="00672EF2"/>
    <w:rsid w:val="00673B79"/>
    <w:rsid w:val="006744DF"/>
    <w:rsid w:val="00675A65"/>
    <w:rsid w:val="00676D61"/>
    <w:rsid w:val="00677A1D"/>
    <w:rsid w:val="00677D12"/>
    <w:rsid w:val="0068123C"/>
    <w:rsid w:val="00681E2F"/>
    <w:rsid w:val="00682BE2"/>
    <w:rsid w:val="00684869"/>
    <w:rsid w:val="00684A1A"/>
    <w:rsid w:val="0068523D"/>
    <w:rsid w:val="00685847"/>
    <w:rsid w:val="0068696C"/>
    <w:rsid w:val="006869B5"/>
    <w:rsid w:val="00686C8E"/>
    <w:rsid w:val="00687068"/>
    <w:rsid w:val="006871C8"/>
    <w:rsid w:val="00690A0E"/>
    <w:rsid w:val="00690E2D"/>
    <w:rsid w:val="006928B3"/>
    <w:rsid w:val="0069297B"/>
    <w:rsid w:val="00692AFD"/>
    <w:rsid w:val="00692E1A"/>
    <w:rsid w:val="00692F5C"/>
    <w:rsid w:val="00693BE0"/>
    <w:rsid w:val="00693D80"/>
    <w:rsid w:val="00694111"/>
    <w:rsid w:val="0069527A"/>
    <w:rsid w:val="006954A1"/>
    <w:rsid w:val="00695AEF"/>
    <w:rsid w:val="00696A77"/>
    <w:rsid w:val="00697E50"/>
    <w:rsid w:val="006A057A"/>
    <w:rsid w:val="006A2C04"/>
    <w:rsid w:val="006A2EB8"/>
    <w:rsid w:val="006A35B8"/>
    <w:rsid w:val="006A3877"/>
    <w:rsid w:val="006A39F7"/>
    <w:rsid w:val="006A51C4"/>
    <w:rsid w:val="006A5E2A"/>
    <w:rsid w:val="006A6507"/>
    <w:rsid w:val="006A6AB6"/>
    <w:rsid w:val="006A704A"/>
    <w:rsid w:val="006A7640"/>
    <w:rsid w:val="006B0427"/>
    <w:rsid w:val="006B0E09"/>
    <w:rsid w:val="006B2BD5"/>
    <w:rsid w:val="006B4A79"/>
    <w:rsid w:val="006B6998"/>
    <w:rsid w:val="006B6E65"/>
    <w:rsid w:val="006B7659"/>
    <w:rsid w:val="006C0F85"/>
    <w:rsid w:val="006C1CB7"/>
    <w:rsid w:val="006C250A"/>
    <w:rsid w:val="006C404A"/>
    <w:rsid w:val="006C41F0"/>
    <w:rsid w:val="006C4529"/>
    <w:rsid w:val="006C5679"/>
    <w:rsid w:val="006C5F2E"/>
    <w:rsid w:val="006C6479"/>
    <w:rsid w:val="006C6983"/>
    <w:rsid w:val="006C69CF"/>
    <w:rsid w:val="006C6B4F"/>
    <w:rsid w:val="006C7070"/>
    <w:rsid w:val="006C767F"/>
    <w:rsid w:val="006C7B57"/>
    <w:rsid w:val="006D0366"/>
    <w:rsid w:val="006D058C"/>
    <w:rsid w:val="006D0F74"/>
    <w:rsid w:val="006D122C"/>
    <w:rsid w:val="006D19DB"/>
    <w:rsid w:val="006D1A5A"/>
    <w:rsid w:val="006D1B96"/>
    <w:rsid w:val="006D2300"/>
    <w:rsid w:val="006D2532"/>
    <w:rsid w:val="006D277F"/>
    <w:rsid w:val="006D40CC"/>
    <w:rsid w:val="006D6097"/>
    <w:rsid w:val="006D69D7"/>
    <w:rsid w:val="006D6CB5"/>
    <w:rsid w:val="006D6DC6"/>
    <w:rsid w:val="006E0AFB"/>
    <w:rsid w:val="006E0CBF"/>
    <w:rsid w:val="006E1673"/>
    <w:rsid w:val="006E2AB6"/>
    <w:rsid w:val="006E2C32"/>
    <w:rsid w:val="006E3065"/>
    <w:rsid w:val="006E3848"/>
    <w:rsid w:val="006E38C8"/>
    <w:rsid w:val="006E394A"/>
    <w:rsid w:val="006E3E9A"/>
    <w:rsid w:val="006E3EE0"/>
    <w:rsid w:val="006E3FA3"/>
    <w:rsid w:val="006E45F8"/>
    <w:rsid w:val="006E4E46"/>
    <w:rsid w:val="006E6292"/>
    <w:rsid w:val="006F00A0"/>
    <w:rsid w:val="006F062E"/>
    <w:rsid w:val="006F09D4"/>
    <w:rsid w:val="006F1564"/>
    <w:rsid w:val="006F26E6"/>
    <w:rsid w:val="006F3198"/>
    <w:rsid w:val="006F3FF2"/>
    <w:rsid w:val="006F5113"/>
    <w:rsid w:val="006F5CB5"/>
    <w:rsid w:val="006F6678"/>
    <w:rsid w:val="00700B0B"/>
    <w:rsid w:val="00701B8F"/>
    <w:rsid w:val="007050DD"/>
    <w:rsid w:val="007057C4"/>
    <w:rsid w:val="00705DEA"/>
    <w:rsid w:val="007065E8"/>
    <w:rsid w:val="00710E9E"/>
    <w:rsid w:val="00711159"/>
    <w:rsid w:val="00712534"/>
    <w:rsid w:val="007128FD"/>
    <w:rsid w:val="0071339D"/>
    <w:rsid w:val="007138F2"/>
    <w:rsid w:val="00713AE5"/>
    <w:rsid w:val="00713AFE"/>
    <w:rsid w:val="00713C71"/>
    <w:rsid w:val="00716460"/>
    <w:rsid w:val="00716483"/>
    <w:rsid w:val="00716C15"/>
    <w:rsid w:val="0072481F"/>
    <w:rsid w:val="00724A06"/>
    <w:rsid w:val="007255EF"/>
    <w:rsid w:val="00725AF0"/>
    <w:rsid w:val="00730805"/>
    <w:rsid w:val="0073096B"/>
    <w:rsid w:val="007309E1"/>
    <w:rsid w:val="00730F42"/>
    <w:rsid w:val="00731462"/>
    <w:rsid w:val="00732BAE"/>
    <w:rsid w:val="00733640"/>
    <w:rsid w:val="00733FC3"/>
    <w:rsid w:val="0073480C"/>
    <w:rsid w:val="0073588A"/>
    <w:rsid w:val="00735B02"/>
    <w:rsid w:val="007408B7"/>
    <w:rsid w:val="00740BF7"/>
    <w:rsid w:val="0074150A"/>
    <w:rsid w:val="00741614"/>
    <w:rsid w:val="0074186D"/>
    <w:rsid w:val="00741B2A"/>
    <w:rsid w:val="00742003"/>
    <w:rsid w:val="0074337A"/>
    <w:rsid w:val="00743479"/>
    <w:rsid w:val="00743604"/>
    <w:rsid w:val="007446DE"/>
    <w:rsid w:val="0074487F"/>
    <w:rsid w:val="00744C77"/>
    <w:rsid w:val="00745572"/>
    <w:rsid w:val="007455F9"/>
    <w:rsid w:val="007461D3"/>
    <w:rsid w:val="007465B5"/>
    <w:rsid w:val="007466E5"/>
    <w:rsid w:val="00746BEB"/>
    <w:rsid w:val="007477E7"/>
    <w:rsid w:val="00750BD2"/>
    <w:rsid w:val="00751468"/>
    <w:rsid w:val="0075184F"/>
    <w:rsid w:val="00752163"/>
    <w:rsid w:val="00752499"/>
    <w:rsid w:val="0075430B"/>
    <w:rsid w:val="00754970"/>
    <w:rsid w:val="00754B6F"/>
    <w:rsid w:val="007571A9"/>
    <w:rsid w:val="007574D8"/>
    <w:rsid w:val="007605BB"/>
    <w:rsid w:val="00760EF9"/>
    <w:rsid w:val="00760FD9"/>
    <w:rsid w:val="00761216"/>
    <w:rsid w:val="00761B9F"/>
    <w:rsid w:val="007634D1"/>
    <w:rsid w:val="00763644"/>
    <w:rsid w:val="00763F62"/>
    <w:rsid w:val="00764690"/>
    <w:rsid w:val="0076538C"/>
    <w:rsid w:val="00766059"/>
    <w:rsid w:val="00766809"/>
    <w:rsid w:val="00766C7C"/>
    <w:rsid w:val="00767570"/>
    <w:rsid w:val="00767DE5"/>
    <w:rsid w:val="007723BC"/>
    <w:rsid w:val="00772528"/>
    <w:rsid w:val="00773044"/>
    <w:rsid w:val="0077314C"/>
    <w:rsid w:val="00773A7B"/>
    <w:rsid w:val="007748AC"/>
    <w:rsid w:val="00775EFC"/>
    <w:rsid w:val="007777F8"/>
    <w:rsid w:val="00777F8A"/>
    <w:rsid w:val="007807D1"/>
    <w:rsid w:val="00780A7B"/>
    <w:rsid w:val="00780D71"/>
    <w:rsid w:val="007814F0"/>
    <w:rsid w:val="00781F1A"/>
    <w:rsid w:val="0078298D"/>
    <w:rsid w:val="0078334E"/>
    <w:rsid w:val="007835E8"/>
    <w:rsid w:val="00783822"/>
    <w:rsid w:val="00784328"/>
    <w:rsid w:val="007860E2"/>
    <w:rsid w:val="00790694"/>
    <w:rsid w:val="007906FE"/>
    <w:rsid w:val="00790FA7"/>
    <w:rsid w:val="0079239A"/>
    <w:rsid w:val="007944D4"/>
    <w:rsid w:val="007945CD"/>
    <w:rsid w:val="00795100"/>
    <w:rsid w:val="00795BB2"/>
    <w:rsid w:val="00796835"/>
    <w:rsid w:val="007968F8"/>
    <w:rsid w:val="00796CA7"/>
    <w:rsid w:val="00796EEA"/>
    <w:rsid w:val="0079721E"/>
    <w:rsid w:val="00797E70"/>
    <w:rsid w:val="007A0A5B"/>
    <w:rsid w:val="007A31CA"/>
    <w:rsid w:val="007A3FDB"/>
    <w:rsid w:val="007A4282"/>
    <w:rsid w:val="007A5316"/>
    <w:rsid w:val="007A6747"/>
    <w:rsid w:val="007A7910"/>
    <w:rsid w:val="007B0998"/>
    <w:rsid w:val="007B1C8C"/>
    <w:rsid w:val="007B2369"/>
    <w:rsid w:val="007B317C"/>
    <w:rsid w:val="007B31C0"/>
    <w:rsid w:val="007B3D31"/>
    <w:rsid w:val="007B462C"/>
    <w:rsid w:val="007B47D9"/>
    <w:rsid w:val="007B508B"/>
    <w:rsid w:val="007B53A3"/>
    <w:rsid w:val="007B64D9"/>
    <w:rsid w:val="007B74B9"/>
    <w:rsid w:val="007C1903"/>
    <w:rsid w:val="007C1AF5"/>
    <w:rsid w:val="007C1C0F"/>
    <w:rsid w:val="007C247F"/>
    <w:rsid w:val="007C289C"/>
    <w:rsid w:val="007C28E3"/>
    <w:rsid w:val="007C37A7"/>
    <w:rsid w:val="007C5CA8"/>
    <w:rsid w:val="007C639A"/>
    <w:rsid w:val="007C6C11"/>
    <w:rsid w:val="007D0E07"/>
    <w:rsid w:val="007D1185"/>
    <w:rsid w:val="007D23AB"/>
    <w:rsid w:val="007D2617"/>
    <w:rsid w:val="007D34C0"/>
    <w:rsid w:val="007D544C"/>
    <w:rsid w:val="007D6006"/>
    <w:rsid w:val="007D62FD"/>
    <w:rsid w:val="007D7259"/>
    <w:rsid w:val="007D7513"/>
    <w:rsid w:val="007D789A"/>
    <w:rsid w:val="007D7A95"/>
    <w:rsid w:val="007D7EAF"/>
    <w:rsid w:val="007D7F59"/>
    <w:rsid w:val="007E0527"/>
    <w:rsid w:val="007E1CD1"/>
    <w:rsid w:val="007E1F0C"/>
    <w:rsid w:val="007E1FDC"/>
    <w:rsid w:val="007E3208"/>
    <w:rsid w:val="007E542D"/>
    <w:rsid w:val="007E57BD"/>
    <w:rsid w:val="007E5F4E"/>
    <w:rsid w:val="007E610A"/>
    <w:rsid w:val="007E7C96"/>
    <w:rsid w:val="007F029B"/>
    <w:rsid w:val="007F0F2F"/>
    <w:rsid w:val="007F3E9A"/>
    <w:rsid w:val="007F4B06"/>
    <w:rsid w:val="007F5F59"/>
    <w:rsid w:val="007F698A"/>
    <w:rsid w:val="007F6A29"/>
    <w:rsid w:val="007F78D8"/>
    <w:rsid w:val="008008FC"/>
    <w:rsid w:val="008009C1"/>
    <w:rsid w:val="008011AC"/>
    <w:rsid w:val="00801DF8"/>
    <w:rsid w:val="008032F1"/>
    <w:rsid w:val="00803813"/>
    <w:rsid w:val="008039EA"/>
    <w:rsid w:val="0080556C"/>
    <w:rsid w:val="00805CAF"/>
    <w:rsid w:val="00805D97"/>
    <w:rsid w:val="00805F4D"/>
    <w:rsid w:val="00806628"/>
    <w:rsid w:val="0080708D"/>
    <w:rsid w:val="0080795A"/>
    <w:rsid w:val="00807EA6"/>
    <w:rsid w:val="00810BA5"/>
    <w:rsid w:val="00812F94"/>
    <w:rsid w:val="0081322A"/>
    <w:rsid w:val="008133F7"/>
    <w:rsid w:val="00813B08"/>
    <w:rsid w:val="00813FFC"/>
    <w:rsid w:val="00814BCC"/>
    <w:rsid w:val="00814D7E"/>
    <w:rsid w:val="008154AA"/>
    <w:rsid w:val="00815FEC"/>
    <w:rsid w:val="00816ABB"/>
    <w:rsid w:val="00817313"/>
    <w:rsid w:val="00817D24"/>
    <w:rsid w:val="00817EEE"/>
    <w:rsid w:val="0082071D"/>
    <w:rsid w:val="00821C63"/>
    <w:rsid w:val="0082246C"/>
    <w:rsid w:val="00822645"/>
    <w:rsid w:val="008235DD"/>
    <w:rsid w:val="008250DB"/>
    <w:rsid w:val="00826545"/>
    <w:rsid w:val="0082705D"/>
    <w:rsid w:val="00827542"/>
    <w:rsid w:val="00827AE4"/>
    <w:rsid w:val="008306B0"/>
    <w:rsid w:val="0083274C"/>
    <w:rsid w:val="00832A91"/>
    <w:rsid w:val="008342E5"/>
    <w:rsid w:val="00835103"/>
    <w:rsid w:val="00835129"/>
    <w:rsid w:val="0083546D"/>
    <w:rsid w:val="008355F8"/>
    <w:rsid w:val="00840BCF"/>
    <w:rsid w:val="0084390B"/>
    <w:rsid w:val="008441FB"/>
    <w:rsid w:val="008443A5"/>
    <w:rsid w:val="008449F7"/>
    <w:rsid w:val="008451E0"/>
    <w:rsid w:val="008460E2"/>
    <w:rsid w:val="00846206"/>
    <w:rsid w:val="008466CC"/>
    <w:rsid w:val="00846B13"/>
    <w:rsid w:val="00847461"/>
    <w:rsid w:val="008519BC"/>
    <w:rsid w:val="008537A9"/>
    <w:rsid w:val="008538E8"/>
    <w:rsid w:val="008544BD"/>
    <w:rsid w:val="00854865"/>
    <w:rsid w:val="008548E4"/>
    <w:rsid w:val="008549FF"/>
    <w:rsid w:val="00856775"/>
    <w:rsid w:val="00856931"/>
    <w:rsid w:val="00857A6F"/>
    <w:rsid w:val="00857CEC"/>
    <w:rsid w:val="0086040A"/>
    <w:rsid w:val="00860940"/>
    <w:rsid w:val="0086253A"/>
    <w:rsid w:val="00862C19"/>
    <w:rsid w:val="00862CCB"/>
    <w:rsid w:val="00862DE3"/>
    <w:rsid w:val="008648B2"/>
    <w:rsid w:val="00864A88"/>
    <w:rsid w:val="00864D3F"/>
    <w:rsid w:val="0086636F"/>
    <w:rsid w:val="008702D3"/>
    <w:rsid w:val="00870AAD"/>
    <w:rsid w:val="00871067"/>
    <w:rsid w:val="00871F8C"/>
    <w:rsid w:val="00873E8D"/>
    <w:rsid w:val="00874D58"/>
    <w:rsid w:val="008753C2"/>
    <w:rsid w:val="00875656"/>
    <w:rsid w:val="00875866"/>
    <w:rsid w:val="0087682B"/>
    <w:rsid w:val="00876D78"/>
    <w:rsid w:val="00880BD4"/>
    <w:rsid w:val="00881597"/>
    <w:rsid w:val="008815FF"/>
    <w:rsid w:val="00881896"/>
    <w:rsid w:val="00881C28"/>
    <w:rsid w:val="008843CC"/>
    <w:rsid w:val="00884F45"/>
    <w:rsid w:val="00885694"/>
    <w:rsid w:val="00885742"/>
    <w:rsid w:val="00886FF0"/>
    <w:rsid w:val="0088722A"/>
    <w:rsid w:val="00887C51"/>
    <w:rsid w:val="0089197E"/>
    <w:rsid w:val="0089438A"/>
    <w:rsid w:val="00894392"/>
    <w:rsid w:val="00894D22"/>
    <w:rsid w:val="00895CAE"/>
    <w:rsid w:val="00897307"/>
    <w:rsid w:val="00897F7F"/>
    <w:rsid w:val="008A0079"/>
    <w:rsid w:val="008A1802"/>
    <w:rsid w:val="008A1E88"/>
    <w:rsid w:val="008A2F7D"/>
    <w:rsid w:val="008A3638"/>
    <w:rsid w:val="008A4B71"/>
    <w:rsid w:val="008A565F"/>
    <w:rsid w:val="008A5D08"/>
    <w:rsid w:val="008A64F0"/>
    <w:rsid w:val="008A65F0"/>
    <w:rsid w:val="008A6DBD"/>
    <w:rsid w:val="008A6FCD"/>
    <w:rsid w:val="008A7173"/>
    <w:rsid w:val="008A72C9"/>
    <w:rsid w:val="008A7639"/>
    <w:rsid w:val="008B0F55"/>
    <w:rsid w:val="008B15CB"/>
    <w:rsid w:val="008B18CF"/>
    <w:rsid w:val="008B1A07"/>
    <w:rsid w:val="008B1DF6"/>
    <w:rsid w:val="008B1FFD"/>
    <w:rsid w:val="008B2BE7"/>
    <w:rsid w:val="008B2E59"/>
    <w:rsid w:val="008B36BD"/>
    <w:rsid w:val="008B439F"/>
    <w:rsid w:val="008B4410"/>
    <w:rsid w:val="008B4526"/>
    <w:rsid w:val="008B48C3"/>
    <w:rsid w:val="008B6211"/>
    <w:rsid w:val="008B6FBC"/>
    <w:rsid w:val="008C026B"/>
    <w:rsid w:val="008C04CD"/>
    <w:rsid w:val="008C0682"/>
    <w:rsid w:val="008C108D"/>
    <w:rsid w:val="008C1752"/>
    <w:rsid w:val="008C1C67"/>
    <w:rsid w:val="008C1E17"/>
    <w:rsid w:val="008C21DC"/>
    <w:rsid w:val="008C4932"/>
    <w:rsid w:val="008C50B7"/>
    <w:rsid w:val="008C555C"/>
    <w:rsid w:val="008C5B4F"/>
    <w:rsid w:val="008C6B71"/>
    <w:rsid w:val="008C6BFB"/>
    <w:rsid w:val="008C7904"/>
    <w:rsid w:val="008D038B"/>
    <w:rsid w:val="008D1A43"/>
    <w:rsid w:val="008D22F4"/>
    <w:rsid w:val="008D3853"/>
    <w:rsid w:val="008D42B7"/>
    <w:rsid w:val="008D5046"/>
    <w:rsid w:val="008D58DE"/>
    <w:rsid w:val="008D58E6"/>
    <w:rsid w:val="008D64AA"/>
    <w:rsid w:val="008D7074"/>
    <w:rsid w:val="008D7260"/>
    <w:rsid w:val="008E096F"/>
    <w:rsid w:val="008E0D7F"/>
    <w:rsid w:val="008E170D"/>
    <w:rsid w:val="008E1A53"/>
    <w:rsid w:val="008E2240"/>
    <w:rsid w:val="008E22E9"/>
    <w:rsid w:val="008E40F0"/>
    <w:rsid w:val="008E4284"/>
    <w:rsid w:val="008E47C1"/>
    <w:rsid w:val="008E4D9B"/>
    <w:rsid w:val="008E4EAE"/>
    <w:rsid w:val="008E528F"/>
    <w:rsid w:val="008E6BF9"/>
    <w:rsid w:val="008F00E0"/>
    <w:rsid w:val="008F174B"/>
    <w:rsid w:val="008F1BE6"/>
    <w:rsid w:val="008F2FC8"/>
    <w:rsid w:val="008F4E7C"/>
    <w:rsid w:val="008F4EEF"/>
    <w:rsid w:val="008F5847"/>
    <w:rsid w:val="008F5E7C"/>
    <w:rsid w:val="008F68AF"/>
    <w:rsid w:val="0090045E"/>
    <w:rsid w:val="00901611"/>
    <w:rsid w:val="00901875"/>
    <w:rsid w:val="00901FA4"/>
    <w:rsid w:val="00902910"/>
    <w:rsid w:val="009036FB"/>
    <w:rsid w:val="00903877"/>
    <w:rsid w:val="00903B31"/>
    <w:rsid w:val="00904B0C"/>
    <w:rsid w:val="009052A9"/>
    <w:rsid w:val="0090545B"/>
    <w:rsid w:val="00906AF7"/>
    <w:rsid w:val="0091165C"/>
    <w:rsid w:val="009118FA"/>
    <w:rsid w:val="009123ED"/>
    <w:rsid w:val="00912902"/>
    <w:rsid w:val="00913690"/>
    <w:rsid w:val="00914C79"/>
    <w:rsid w:val="00914F80"/>
    <w:rsid w:val="00916842"/>
    <w:rsid w:val="009219DA"/>
    <w:rsid w:val="00924B79"/>
    <w:rsid w:val="00924BA1"/>
    <w:rsid w:val="009258CC"/>
    <w:rsid w:val="00925F82"/>
    <w:rsid w:val="009269E0"/>
    <w:rsid w:val="009269EC"/>
    <w:rsid w:val="00926EA9"/>
    <w:rsid w:val="009277BB"/>
    <w:rsid w:val="00927B7E"/>
    <w:rsid w:val="00927DCA"/>
    <w:rsid w:val="00927F74"/>
    <w:rsid w:val="00930C56"/>
    <w:rsid w:val="00931C30"/>
    <w:rsid w:val="00932BB1"/>
    <w:rsid w:val="00933DB3"/>
    <w:rsid w:val="00933E52"/>
    <w:rsid w:val="0093444B"/>
    <w:rsid w:val="00934933"/>
    <w:rsid w:val="00935470"/>
    <w:rsid w:val="0093580A"/>
    <w:rsid w:val="00936CD5"/>
    <w:rsid w:val="00937570"/>
    <w:rsid w:val="00940380"/>
    <w:rsid w:val="009403BC"/>
    <w:rsid w:val="009404BD"/>
    <w:rsid w:val="00940A33"/>
    <w:rsid w:val="00941C19"/>
    <w:rsid w:val="00942767"/>
    <w:rsid w:val="0094294E"/>
    <w:rsid w:val="00944C64"/>
    <w:rsid w:val="00945704"/>
    <w:rsid w:val="0094647F"/>
    <w:rsid w:val="00947C38"/>
    <w:rsid w:val="0095005C"/>
    <w:rsid w:val="00950223"/>
    <w:rsid w:val="00950746"/>
    <w:rsid w:val="00950B3F"/>
    <w:rsid w:val="009514AB"/>
    <w:rsid w:val="0095161B"/>
    <w:rsid w:val="00951BD8"/>
    <w:rsid w:val="009527B0"/>
    <w:rsid w:val="00952CCA"/>
    <w:rsid w:val="00954C3B"/>
    <w:rsid w:val="00954DF9"/>
    <w:rsid w:val="0095569F"/>
    <w:rsid w:val="009566AA"/>
    <w:rsid w:val="00956E97"/>
    <w:rsid w:val="009607D6"/>
    <w:rsid w:val="00960947"/>
    <w:rsid w:val="00960D6E"/>
    <w:rsid w:val="00962520"/>
    <w:rsid w:val="00962559"/>
    <w:rsid w:val="00962D7C"/>
    <w:rsid w:val="009631AA"/>
    <w:rsid w:val="0096351A"/>
    <w:rsid w:val="009639C2"/>
    <w:rsid w:val="00963DB2"/>
    <w:rsid w:val="0096408A"/>
    <w:rsid w:val="00964FA8"/>
    <w:rsid w:val="00965649"/>
    <w:rsid w:val="009707EA"/>
    <w:rsid w:val="00970B36"/>
    <w:rsid w:val="00971DBD"/>
    <w:rsid w:val="00972297"/>
    <w:rsid w:val="00974575"/>
    <w:rsid w:val="009749DD"/>
    <w:rsid w:val="009750C9"/>
    <w:rsid w:val="00975592"/>
    <w:rsid w:val="0097634B"/>
    <w:rsid w:val="00976445"/>
    <w:rsid w:val="009765FA"/>
    <w:rsid w:val="0097686D"/>
    <w:rsid w:val="00976D40"/>
    <w:rsid w:val="00977267"/>
    <w:rsid w:val="00977525"/>
    <w:rsid w:val="00977937"/>
    <w:rsid w:val="00977BAF"/>
    <w:rsid w:val="009800CF"/>
    <w:rsid w:val="00981536"/>
    <w:rsid w:val="009817EB"/>
    <w:rsid w:val="00982356"/>
    <w:rsid w:val="00983D21"/>
    <w:rsid w:val="00984321"/>
    <w:rsid w:val="009849AA"/>
    <w:rsid w:val="0098543B"/>
    <w:rsid w:val="009855F9"/>
    <w:rsid w:val="00985BBC"/>
    <w:rsid w:val="00986206"/>
    <w:rsid w:val="00986BA1"/>
    <w:rsid w:val="009876E2"/>
    <w:rsid w:val="0099000D"/>
    <w:rsid w:val="00991780"/>
    <w:rsid w:val="009917CF"/>
    <w:rsid w:val="00991CD8"/>
    <w:rsid w:val="00991F32"/>
    <w:rsid w:val="00992DF0"/>
    <w:rsid w:val="00993E0A"/>
    <w:rsid w:val="009953E2"/>
    <w:rsid w:val="0099541C"/>
    <w:rsid w:val="00995A09"/>
    <w:rsid w:val="00995DF9"/>
    <w:rsid w:val="00995F14"/>
    <w:rsid w:val="009972B0"/>
    <w:rsid w:val="009974FC"/>
    <w:rsid w:val="00997C49"/>
    <w:rsid w:val="009A027C"/>
    <w:rsid w:val="009A04CA"/>
    <w:rsid w:val="009A1A8A"/>
    <w:rsid w:val="009A1B8C"/>
    <w:rsid w:val="009A1DCD"/>
    <w:rsid w:val="009A28C9"/>
    <w:rsid w:val="009A2C1D"/>
    <w:rsid w:val="009A2DE7"/>
    <w:rsid w:val="009A2F3B"/>
    <w:rsid w:val="009A2F72"/>
    <w:rsid w:val="009A35EA"/>
    <w:rsid w:val="009A522B"/>
    <w:rsid w:val="009A6B12"/>
    <w:rsid w:val="009A6E2C"/>
    <w:rsid w:val="009A76E9"/>
    <w:rsid w:val="009A7FA6"/>
    <w:rsid w:val="009B01A5"/>
    <w:rsid w:val="009B1447"/>
    <w:rsid w:val="009B2441"/>
    <w:rsid w:val="009B2F0D"/>
    <w:rsid w:val="009B2FA3"/>
    <w:rsid w:val="009B32F6"/>
    <w:rsid w:val="009B34D8"/>
    <w:rsid w:val="009B4F68"/>
    <w:rsid w:val="009B5DF5"/>
    <w:rsid w:val="009B5EF4"/>
    <w:rsid w:val="009B7093"/>
    <w:rsid w:val="009B7272"/>
    <w:rsid w:val="009B7603"/>
    <w:rsid w:val="009B7EFD"/>
    <w:rsid w:val="009C06F7"/>
    <w:rsid w:val="009C1604"/>
    <w:rsid w:val="009C2C0A"/>
    <w:rsid w:val="009C3F87"/>
    <w:rsid w:val="009C46AE"/>
    <w:rsid w:val="009C46B2"/>
    <w:rsid w:val="009C7772"/>
    <w:rsid w:val="009D065C"/>
    <w:rsid w:val="009D09E7"/>
    <w:rsid w:val="009D1326"/>
    <w:rsid w:val="009D2DBD"/>
    <w:rsid w:val="009D3644"/>
    <w:rsid w:val="009D390E"/>
    <w:rsid w:val="009D4307"/>
    <w:rsid w:val="009D438F"/>
    <w:rsid w:val="009D5F84"/>
    <w:rsid w:val="009D6104"/>
    <w:rsid w:val="009D7FBA"/>
    <w:rsid w:val="009E0239"/>
    <w:rsid w:val="009E06C4"/>
    <w:rsid w:val="009E0C1F"/>
    <w:rsid w:val="009E3388"/>
    <w:rsid w:val="009E3463"/>
    <w:rsid w:val="009E355A"/>
    <w:rsid w:val="009E3D5B"/>
    <w:rsid w:val="009E4789"/>
    <w:rsid w:val="009E4DF8"/>
    <w:rsid w:val="009E53D5"/>
    <w:rsid w:val="009E6254"/>
    <w:rsid w:val="009E7273"/>
    <w:rsid w:val="009F0FCF"/>
    <w:rsid w:val="009F1E88"/>
    <w:rsid w:val="009F2B95"/>
    <w:rsid w:val="009F4293"/>
    <w:rsid w:val="009F4BEE"/>
    <w:rsid w:val="009F557D"/>
    <w:rsid w:val="009F5A0B"/>
    <w:rsid w:val="009F63C2"/>
    <w:rsid w:val="009F63D8"/>
    <w:rsid w:val="009F71D0"/>
    <w:rsid w:val="009F7310"/>
    <w:rsid w:val="00A004D6"/>
    <w:rsid w:val="00A0104D"/>
    <w:rsid w:val="00A01FA1"/>
    <w:rsid w:val="00A03F4D"/>
    <w:rsid w:val="00A051D8"/>
    <w:rsid w:val="00A0571F"/>
    <w:rsid w:val="00A05BDF"/>
    <w:rsid w:val="00A05FE6"/>
    <w:rsid w:val="00A0604E"/>
    <w:rsid w:val="00A073B4"/>
    <w:rsid w:val="00A1007D"/>
    <w:rsid w:val="00A1011E"/>
    <w:rsid w:val="00A10383"/>
    <w:rsid w:val="00A118AC"/>
    <w:rsid w:val="00A13151"/>
    <w:rsid w:val="00A14A2D"/>
    <w:rsid w:val="00A14CA8"/>
    <w:rsid w:val="00A150A2"/>
    <w:rsid w:val="00A1756D"/>
    <w:rsid w:val="00A179F6"/>
    <w:rsid w:val="00A20C60"/>
    <w:rsid w:val="00A210DC"/>
    <w:rsid w:val="00A22843"/>
    <w:rsid w:val="00A23BF1"/>
    <w:rsid w:val="00A23F62"/>
    <w:rsid w:val="00A241D5"/>
    <w:rsid w:val="00A24AC8"/>
    <w:rsid w:val="00A253B8"/>
    <w:rsid w:val="00A27523"/>
    <w:rsid w:val="00A27A41"/>
    <w:rsid w:val="00A27E62"/>
    <w:rsid w:val="00A30177"/>
    <w:rsid w:val="00A305C3"/>
    <w:rsid w:val="00A3071B"/>
    <w:rsid w:val="00A30830"/>
    <w:rsid w:val="00A30EA2"/>
    <w:rsid w:val="00A32174"/>
    <w:rsid w:val="00A32F60"/>
    <w:rsid w:val="00A331E7"/>
    <w:rsid w:val="00A3505A"/>
    <w:rsid w:val="00A36584"/>
    <w:rsid w:val="00A36591"/>
    <w:rsid w:val="00A36FD6"/>
    <w:rsid w:val="00A3721A"/>
    <w:rsid w:val="00A42206"/>
    <w:rsid w:val="00A42806"/>
    <w:rsid w:val="00A42844"/>
    <w:rsid w:val="00A43534"/>
    <w:rsid w:val="00A4361B"/>
    <w:rsid w:val="00A439F6"/>
    <w:rsid w:val="00A44D89"/>
    <w:rsid w:val="00A45D70"/>
    <w:rsid w:val="00A46C3C"/>
    <w:rsid w:val="00A46D07"/>
    <w:rsid w:val="00A46E74"/>
    <w:rsid w:val="00A47537"/>
    <w:rsid w:val="00A47853"/>
    <w:rsid w:val="00A47BB7"/>
    <w:rsid w:val="00A47BCE"/>
    <w:rsid w:val="00A47EB1"/>
    <w:rsid w:val="00A50BA8"/>
    <w:rsid w:val="00A522C3"/>
    <w:rsid w:val="00A52BE0"/>
    <w:rsid w:val="00A53DB6"/>
    <w:rsid w:val="00A53E36"/>
    <w:rsid w:val="00A5434B"/>
    <w:rsid w:val="00A54647"/>
    <w:rsid w:val="00A54E27"/>
    <w:rsid w:val="00A54F37"/>
    <w:rsid w:val="00A55341"/>
    <w:rsid w:val="00A556CC"/>
    <w:rsid w:val="00A55BAC"/>
    <w:rsid w:val="00A56B3F"/>
    <w:rsid w:val="00A56BC6"/>
    <w:rsid w:val="00A571A8"/>
    <w:rsid w:val="00A571F5"/>
    <w:rsid w:val="00A5773D"/>
    <w:rsid w:val="00A57B45"/>
    <w:rsid w:val="00A6032A"/>
    <w:rsid w:val="00A6079C"/>
    <w:rsid w:val="00A61228"/>
    <w:rsid w:val="00A612C7"/>
    <w:rsid w:val="00A6373D"/>
    <w:rsid w:val="00A63E96"/>
    <w:rsid w:val="00A6493F"/>
    <w:rsid w:val="00A673DA"/>
    <w:rsid w:val="00A6774E"/>
    <w:rsid w:val="00A71007"/>
    <w:rsid w:val="00A72675"/>
    <w:rsid w:val="00A72FE9"/>
    <w:rsid w:val="00A73E70"/>
    <w:rsid w:val="00A743F3"/>
    <w:rsid w:val="00A75CEB"/>
    <w:rsid w:val="00A7623E"/>
    <w:rsid w:val="00A768D2"/>
    <w:rsid w:val="00A80E90"/>
    <w:rsid w:val="00A8126B"/>
    <w:rsid w:val="00A81DFA"/>
    <w:rsid w:val="00A81ECD"/>
    <w:rsid w:val="00A8339B"/>
    <w:rsid w:val="00A83FD4"/>
    <w:rsid w:val="00A8405A"/>
    <w:rsid w:val="00A84120"/>
    <w:rsid w:val="00A84FC9"/>
    <w:rsid w:val="00A85006"/>
    <w:rsid w:val="00A8505A"/>
    <w:rsid w:val="00A86FDD"/>
    <w:rsid w:val="00A90977"/>
    <w:rsid w:val="00A919D5"/>
    <w:rsid w:val="00A91EF2"/>
    <w:rsid w:val="00A92247"/>
    <w:rsid w:val="00A945AA"/>
    <w:rsid w:val="00A94EAF"/>
    <w:rsid w:val="00A96BC5"/>
    <w:rsid w:val="00A97964"/>
    <w:rsid w:val="00AA062F"/>
    <w:rsid w:val="00AA0FAA"/>
    <w:rsid w:val="00AA1519"/>
    <w:rsid w:val="00AA1D46"/>
    <w:rsid w:val="00AA28AA"/>
    <w:rsid w:val="00AA2C9E"/>
    <w:rsid w:val="00AA2DEB"/>
    <w:rsid w:val="00AA3830"/>
    <w:rsid w:val="00AA393E"/>
    <w:rsid w:val="00AA4CE9"/>
    <w:rsid w:val="00AA4D8F"/>
    <w:rsid w:val="00AA5C26"/>
    <w:rsid w:val="00AA6081"/>
    <w:rsid w:val="00AA763E"/>
    <w:rsid w:val="00AA7FC2"/>
    <w:rsid w:val="00AB02CA"/>
    <w:rsid w:val="00AB1592"/>
    <w:rsid w:val="00AB25C0"/>
    <w:rsid w:val="00AB26B2"/>
    <w:rsid w:val="00AB4E25"/>
    <w:rsid w:val="00AB629B"/>
    <w:rsid w:val="00AB6E82"/>
    <w:rsid w:val="00AB7866"/>
    <w:rsid w:val="00AC0960"/>
    <w:rsid w:val="00AC0ECB"/>
    <w:rsid w:val="00AC2302"/>
    <w:rsid w:val="00AC2710"/>
    <w:rsid w:val="00AC44AA"/>
    <w:rsid w:val="00AC4D50"/>
    <w:rsid w:val="00AC54DC"/>
    <w:rsid w:val="00AC6A30"/>
    <w:rsid w:val="00AC6BF0"/>
    <w:rsid w:val="00AC73E7"/>
    <w:rsid w:val="00AD0465"/>
    <w:rsid w:val="00AD0749"/>
    <w:rsid w:val="00AD09B1"/>
    <w:rsid w:val="00AD0FED"/>
    <w:rsid w:val="00AD2C91"/>
    <w:rsid w:val="00AD4344"/>
    <w:rsid w:val="00AD57A1"/>
    <w:rsid w:val="00AD5B56"/>
    <w:rsid w:val="00AD6058"/>
    <w:rsid w:val="00AD636F"/>
    <w:rsid w:val="00AD66B7"/>
    <w:rsid w:val="00AD6A5C"/>
    <w:rsid w:val="00AD7837"/>
    <w:rsid w:val="00AE0161"/>
    <w:rsid w:val="00AE04B4"/>
    <w:rsid w:val="00AE08BF"/>
    <w:rsid w:val="00AE094D"/>
    <w:rsid w:val="00AE0CE6"/>
    <w:rsid w:val="00AE3BFD"/>
    <w:rsid w:val="00AE4239"/>
    <w:rsid w:val="00AE42F1"/>
    <w:rsid w:val="00AE5344"/>
    <w:rsid w:val="00AE5C84"/>
    <w:rsid w:val="00AE62EA"/>
    <w:rsid w:val="00AE63BB"/>
    <w:rsid w:val="00AE6B13"/>
    <w:rsid w:val="00AE6C9C"/>
    <w:rsid w:val="00AE6E43"/>
    <w:rsid w:val="00AE7160"/>
    <w:rsid w:val="00AE74CC"/>
    <w:rsid w:val="00AF018B"/>
    <w:rsid w:val="00AF12AA"/>
    <w:rsid w:val="00AF1CF1"/>
    <w:rsid w:val="00AF1DB7"/>
    <w:rsid w:val="00AF2E13"/>
    <w:rsid w:val="00AF30FF"/>
    <w:rsid w:val="00AF3431"/>
    <w:rsid w:val="00AF52EE"/>
    <w:rsid w:val="00AF5841"/>
    <w:rsid w:val="00AF5F07"/>
    <w:rsid w:val="00AF618C"/>
    <w:rsid w:val="00AF6861"/>
    <w:rsid w:val="00AF6D2C"/>
    <w:rsid w:val="00AF774C"/>
    <w:rsid w:val="00B002D6"/>
    <w:rsid w:val="00B007B2"/>
    <w:rsid w:val="00B00C98"/>
    <w:rsid w:val="00B00F09"/>
    <w:rsid w:val="00B028DB"/>
    <w:rsid w:val="00B02E25"/>
    <w:rsid w:val="00B03643"/>
    <w:rsid w:val="00B03689"/>
    <w:rsid w:val="00B03B85"/>
    <w:rsid w:val="00B03C44"/>
    <w:rsid w:val="00B041CD"/>
    <w:rsid w:val="00B06769"/>
    <w:rsid w:val="00B06EE8"/>
    <w:rsid w:val="00B07872"/>
    <w:rsid w:val="00B1033D"/>
    <w:rsid w:val="00B103C5"/>
    <w:rsid w:val="00B1151F"/>
    <w:rsid w:val="00B11532"/>
    <w:rsid w:val="00B118D2"/>
    <w:rsid w:val="00B11DF7"/>
    <w:rsid w:val="00B12A91"/>
    <w:rsid w:val="00B137AB"/>
    <w:rsid w:val="00B13823"/>
    <w:rsid w:val="00B15B5D"/>
    <w:rsid w:val="00B15D04"/>
    <w:rsid w:val="00B163BC"/>
    <w:rsid w:val="00B169D7"/>
    <w:rsid w:val="00B16B9E"/>
    <w:rsid w:val="00B16C20"/>
    <w:rsid w:val="00B16FB3"/>
    <w:rsid w:val="00B172D6"/>
    <w:rsid w:val="00B1768D"/>
    <w:rsid w:val="00B22674"/>
    <w:rsid w:val="00B22FCD"/>
    <w:rsid w:val="00B23237"/>
    <w:rsid w:val="00B2465D"/>
    <w:rsid w:val="00B2574C"/>
    <w:rsid w:val="00B26DD8"/>
    <w:rsid w:val="00B26FC1"/>
    <w:rsid w:val="00B2786C"/>
    <w:rsid w:val="00B31706"/>
    <w:rsid w:val="00B340D7"/>
    <w:rsid w:val="00B34A5A"/>
    <w:rsid w:val="00B35B82"/>
    <w:rsid w:val="00B3628F"/>
    <w:rsid w:val="00B36F51"/>
    <w:rsid w:val="00B36FFF"/>
    <w:rsid w:val="00B37540"/>
    <w:rsid w:val="00B37670"/>
    <w:rsid w:val="00B37FC0"/>
    <w:rsid w:val="00B408FB"/>
    <w:rsid w:val="00B4214D"/>
    <w:rsid w:val="00B42C3C"/>
    <w:rsid w:val="00B42F92"/>
    <w:rsid w:val="00B437D9"/>
    <w:rsid w:val="00B43930"/>
    <w:rsid w:val="00B46018"/>
    <w:rsid w:val="00B46728"/>
    <w:rsid w:val="00B468DD"/>
    <w:rsid w:val="00B46D7F"/>
    <w:rsid w:val="00B50173"/>
    <w:rsid w:val="00B512BF"/>
    <w:rsid w:val="00B513BF"/>
    <w:rsid w:val="00B51404"/>
    <w:rsid w:val="00B51554"/>
    <w:rsid w:val="00B51590"/>
    <w:rsid w:val="00B52139"/>
    <w:rsid w:val="00B52F2B"/>
    <w:rsid w:val="00B52F3B"/>
    <w:rsid w:val="00B52F81"/>
    <w:rsid w:val="00B54B62"/>
    <w:rsid w:val="00B54F5E"/>
    <w:rsid w:val="00B56EF3"/>
    <w:rsid w:val="00B602B0"/>
    <w:rsid w:val="00B60B87"/>
    <w:rsid w:val="00B60CBB"/>
    <w:rsid w:val="00B6118F"/>
    <w:rsid w:val="00B616C9"/>
    <w:rsid w:val="00B61A1B"/>
    <w:rsid w:val="00B63DF2"/>
    <w:rsid w:val="00B63F32"/>
    <w:rsid w:val="00B645EA"/>
    <w:rsid w:val="00B64ABD"/>
    <w:rsid w:val="00B6601A"/>
    <w:rsid w:val="00B675D9"/>
    <w:rsid w:val="00B67A33"/>
    <w:rsid w:val="00B67D5B"/>
    <w:rsid w:val="00B67F3A"/>
    <w:rsid w:val="00B67FAD"/>
    <w:rsid w:val="00B71BF9"/>
    <w:rsid w:val="00B728E6"/>
    <w:rsid w:val="00B72E31"/>
    <w:rsid w:val="00B75E3B"/>
    <w:rsid w:val="00B75FDB"/>
    <w:rsid w:val="00B769B0"/>
    <w:rsid w:val="00B776F7"/>
    <w:rsid w:val="00B77E92"/>
    <w:rsid w:val="00B81C65"/>
    <w:rsid w:val="00B827CF"/>
    <w:rsid w:val="00B828A4"/>
    <w:rsid w:val="00B82D84"/>
    <w:rsid w:val="00B856A0"/>
    <w:rsid w:val="00B85A1C"/>
    <w:rsid w:val="00B86AAD"/>
    <w:rsid w:val="00B876B7"/>
    <w:rsid w:val="00B87881"/>
    <w:rsid w:val="00B87F61"/>
    <w:rsid w:val="00B909B6"/>
    <w:rsid w:val="00B90B18"/>
    <w:rsid w:val="00B912B2"/>
    <w:rsid w:val="00B91CAA"/>
    <w:rsid w:val="00B94439"/>
    <w:rsid w:val="00B945E8"/>
    <w:rsid w:val="00B94EB2"/>
    <w:rsid w:val="00B955A5"/>
    <w:rsid w:val="00B95A45"/>
    <w:rsid w:val="00B95AB5"/>
    <w:rsid w:val="00B95E0C"/>
    <w:rsid w:val="00B95ED4"/>
    <w:rsid w:val="00B97184"/>
    <w:rsid w:val="00BA09A8"/>
    <w:rsid w:val="00BA09B7"/>
    <w:rsid w:val="00BA0AD7"/>
    <w:rsid w:val="00BA0C65"/>
    <w:rsid w:val="00BA1258"/>
    <w:rsid w:val="00BA27B6"/>
    <w:rsid w:val="00BA2A95"/>
    <w:rsid w:val="00BA3DC7"/>
    <w:rsid w:val="00BA4DF5"/>
    <w:rsid w:val="00BA6041"/>
    <w:rsid w:val="00BA668C"/>
    <w:rsid w:val="00BA724A"/>
    <w:rsid w:val="00BA736D"/>
    <w:rsid w:val="00BB05BE"/>
    <w:rsid w:val="00BB143A"/>
    <w:rsid w:val="00BB1DB7"/>
    <w:rsid w:val="00BB2A80"/>
    <w:rsid w:val="00BB2F5C"/>
    <w:rsid w:val="00BB3AAA"/>
    <w:rsid w:val="00BB3E40"/>
    <w:rsid w:val="00BB4B23"/>
    <w:rsid w:val="00BB4CDB"/>
    <w:rsid w:val="00BB5F11"/>
    <w:rsid w:val="00BB63B9"/>
    <w:rsid w:val="00BB6F27"/>
    <w:rsid w:val="00BB7C93"/>
    <w:rsid w:val="00BC09A3"/>
    <w:rsid w:val="00BC0AD8"/>
    <w:rsid w:val="00BC16DC"/>
    <w:rsid w:val="00BC1B3D"/>
    <w:rsid w:val="00BC1B8C"/>
    <w:rsid w:val="00BC2A74"/>
    <w:rsid w:val="00BC4423"/>
    <w:rsid w:val="00BC5136"/>
    <w:rsid w:val="00BC5A70"/>
    <w:rsid w:val="00BC5D26"/>
    <w:rsid w:val="00BC5F5C"/>
    <w:rsid w:val="00BC67CD"/>
    <w:rsid w:val="00BC682B"/>
    <w:rsid w:val="00BC7934"/>
    <w:rsid w:val="00BD0767"/>
    <w:rsid w:val="00BD15BD"/>
    <w:rsid w:val="00BD19AF"/>
    <w:rsid w:val="00BD1BAD"/>
    <w:rsid w:val="00BD20DB"/>
    <w:rsid w:val="00BD3206"/>
    <w:rsid w:val="00BD3B81"/>
    <w:rsid w:val="00BD4335"/>
    <w:rsid w:val="00BD726A"/>
    <w:rsid w:val="00BD73D6"/>
    <w:rsid w:val="00BD786C"/>
    <w:rsid w:val="00BE0409"/>
    <w:rsid w:val="00BE1CB6"/>
    <w:rsid w:val="00BE286F"/>
    <w:rsid w:val="00BE3B64"/>
    <w:rsid w:val="00BE42D0"/>
    <w:rsid w:val="00BE4B26"/>
    <w:rsid w:val="00BE4E87"/>
    <w:rsid w:val="00BE7137"/>
    <w:rsid w:val="00BE736C"/>
    <w:rsid w:val="00BF00EF"/>
    <w:rsid w:val="00BF11A2"/>
    <w:rsid w:val="00BF1E88"/>
    <w:rsid w:val="00BF23D5"/>
    <w:rsid w:val="00BF27D5"/>
    <w:rsid w:val="00BF31DE"/>
    <w:rsid w:val="00BF344F"/>
    <w:rsid w:val="00BF34E1"/>
    <w:rsid w:val="00BF36F6"/>
    <w:rsid w:val="00BF394E"/>
    <w:rsid w:val="00BF3D6D"/>
    <w:rsid w:val="00BF6B38"/>
    <w:rsid w:val="00BF6C4B"/>
    <w:rsid w:val="00BF78A0"/>
    <w:rsid w:val="00BF7A1D"/>
    <w:rsid w:val="00C00FD8"/>
    <w:rsid w:val="00C01684"/>
    <w:rsid w:val="00C024AD"/>
    <w:rsid w:val="00C030AF"/>
    <w:rsid w:val="00C04698"/>
    <w:rsid w:val="00C04C5C"/>
    <w:rsid w:val="00C05399"/>
    <w:rsid w:val="00C063B5"/>
    <w:rsid w:val="00C06BAE"/>
    <w:rsid w:val="00C07232"/>
    <w:rsid w:val="00C078C4"/>
    <w:rsid w:val="00C07DA5"/>
    <w:rsid w:val="00C1040D"/>
    <w:rsid w:val="00C10678"/>
    <w:rsid w:val="00C11E06"/>
    <w:rsid w:val="00C11EB9"/>
    <w:rsid w:val="00C1361C"/>
    <w:rsid w:val="00C13D74"/>
    <w:rsid w:val="00C141D5"/>
    <w:rsid w:val="00C15333"/>
    <w:rsid w:val="00C162B9"/>
    <w:rsid w:val="00C16509"/>
    <w:rsid w:val="00C168BC"/>
    <w:rsid w:val="00C1703D"/>
    <w:rsid w:val="00C20125"/>
    <w:rsid w:val="00C2030B"/>
    <w:rsid w:val="00C208F8"/>
    <w:rsid w:val="00C257D3"/>
    <w:rsid w:val="00C25F1B"/>
    <w:rsid w:val="00C27060"/>
    <w:rsid w:val="00C276D5"/>
    <w:rsid w:val="00C27C04"/>
    <w:rsid w:val="00C309C4"/>
    <w:rsid w:val="00C31D9F"/>
    <w:rsid w:val="00C333F1"/>
    <w:rsid w:val="00C33753"/>
    <w:rsid w:val="00C3423A"/>
    <w:rsid w:val="00C34AA6"/>
    <w:rsid w:val="00C3514E"/>
    <w:rsid w:val="00C35155"/>
    <w:rsid w:val="00C358BC"/>
    <w:rsid w:val="00C3632A"/>
    <w:rsid w:val="00C36518"/>
    <w:rsid w:val="00C3694F"/>
    <w:rsid w:val="00C36F3B"/>
    <w:rsid w:val="00C37366"/>
    <w:rsid w:val="00C374BD"/>
    <w:rsid w:val="00C40005"/>
    <w:rsid w:val="00C401E7"/>
    <w:rsid w:val="00C411A0"/>
    <w:rsid w:val="00C4120A"/>
    <w:rsid w:val="00C419DD"/>
    <w:rsid w:val="00C41FAF"/>
    <w:rsid w:val="00C43D61"/>
    <w:rsid w:val="00C43E99"/>
    <w:rsid w:val="00C4428E"/>
    <w:rsid w:val="00C449A8"/>
    <w:rsid w:val="00C452EA"/>
    <w:rsid w:val="00C458E7"/>
    <w:rsid w:val="00C4675A"/>
    <w:rsid w:val="00C474C8"/>
    <w:rsid w:val="00C47E6F"/>
    <w:rsid w:val="00C5044B"/>
    <w:rsid w:val="00C504FA"/>
    <w:rsid w:val="00C50816"/>
    <w:rsid w:val="00C50B54"/>
    <w:rsid w:val="00C50E57"/>
    <w:rsid w:val="00C51285"/>
    <w:rsid w:val="00C513DF"/>
    <w:rsid w:val="00C52173"/>
    <w:rsid w:val="00C52E6D"/>
    <w:rsid w:val="00C53843"/>
    <w:rsid w:val="00C541BB"/>
    <w:rsid w:val="00C54B36"/>
    <w:rsid w:val="00C54DA8"/>
    <w:rsid w:val="00C55344"/>
    <w:rsid w:val="00C563FB"/>
    <w:rsid w:val="00C566E4"/>
    <w:rsid w:val="00C56811"/>
    <w:rsid w:val="00C57448"/>
    <w:rsid w:val="00C57B2C"/>
    <w:rsid w:val="00C60BB4"/>
    <w:rsid w:val="00C612D2"/>
    <w:rsid w:val="00C61495"/>
    <w:rsid w:val="00C634E7"/>
    <w:rsid w:val="00C64262"/>
    <w:rsid w:val="00C64C14"/>
    <w:rsid w:val="00C651FE"/>
    <w:rsid w:val="00C65D2D"/>
    <w:rsid w:val="00C66593"/>
    <w:rsid w:val="00C66E12"/>
    <w:rsid w:val="00C67F53"/>
    <w:rsid w:val="00C7078D"/>
    <w:rsid w:val="00C70815"/>
    <w:rsid w:val="00C70972"/>
    <w:rsid w:val="00C70B9E"/>
    <w:rsid w:val="00C7150D"/>
    <w:rsid w:val="00C71520"/>
    <w:rsid w:val="00C71A1E"/>
    <w:rsid w:val="00C71F8C"/>
    <w:rsid w:val="00C72880"/>
    <w:rsid w:val="00C72D1D"/>
    <w:rsid w:val="00C746F7"/>
    <w:rsid w:val="00C74A5F"/>
    <w:rsid w:val="00C74D6F"/>
    <w:rsid w:val="00C75212"/>
    <w:rsid w:val="00C7714B"/>
    <w:rsid w:val="00C77834"/>
    <w:rsid w:val="00C8030A"/>
    <w:rsid w:val="00C80A91"/>
    <w:rsid w:val="00C80C5C"/>
    <w:rsid w:val="00C80E32"/>
    <w:rsid w:val="00C80F73"/>
    <w:rsid w:val="00C8203F"/>
    <w:rsid w:val="00C822EE"/>
    <w:rsid w:val="00C8293A"/>
    <w:rsid w:val="00C82D78"/>
    <w:rsid w:val="00C831E1"/>
    <w:rsid w:val="00C83608"/>
    <w:rsid w:val="00C8663B"/>
    <w:rsid w:val="00C87EE7"/>
    <w:rsid w:val="00C90613"/>
    <w:rsid w:val="00C907F9"/>
    <w:rsid w:val="00C907FD"/>
    <w:rsid w:val="00C9109F"/>
    <w:rsid w:val="00C913FD"/>
    <w:rsid w:val="00C9281D"/>
    <w:rsid w:val="00C9384F"/>
    <w:rsid w:val="00C93BD6"/>
    <w:rsid w:val="00C93C4D"/>
    <w:rsid w:val="00C940DC"/>
    <w:rsid w:val="00C94B4E"/>
    <w:rsid w:val="00C95117"/>
    <w:rsid w:val="00C95160"/>
    <w:rsid w:val="00C9559E"/>
    <w:rsid w:val="00C967ED"/>
    <w:rsid w:val="00C96E0A"/>
    <w:rsid w:val="00C971C4"/>
    <w:rsid w:val="00CA0184"/>
    <w:rsid w:val="00CA0DA3"/>
    <w:rsid w:val="00CA13A3"/>
    <w:rsid w:val="00CA15D5"/>
    <w:rsid w:val="00CA1E38"/>
    <w:rsid w:val="00CA236E"/>
    <w:rsid w:val="00CA2397"/>
    <w:rsid w:val="00CA2554"/>
    <w:rsid w:val="00CA2996"/>
    <w:rsid w:val="00CA2C90"/>
    <w:rsid w:val="00CA3317"/>
    <w:rsid w:val="00CA3DEC"/>
    <w:rsid w:val="00CA50E4"/>
    <w:rsid w:val="00CA50F3"/>
    <w:rsid w:val="00CA533A"/>
    <w:rsid w:val="00CA739A"/>
    <w:rsid w:val="00CA7A6B"/>
    <w:rsid w:val="00CB023A"/>
    <w:rsid w:val="00CB08EE"/>
    <w:rsid w:val="00CB0A6B"/>
    <w:rsid w:val="00CB0CF3"/>
    <w:rsid w:val="00CB19F4"/>
    <w:rsid w:val="00CB29ED"/>
    <w:rsid w:val="00CB58C1"/>
    <w:rsid w:val="00CB5B7B"/>
    <w:rsid w:val="00CB5EE6"/>
    <w:rsid w:val="00CC0787"/>
    <w:rsid w:val="00CC1310"/>
    <w:rsid w:val="00CC1FA0"/>
    <w:rsid w:val="00CC446D"/>
    <w:rsid w:val="00CC4950"/>
    <w:rsid w:val="00CC54C2"/>
    <w:rsid w:val="00CC70B4"/>
    <w:rsid w:val="00CD0995"/>
    <w:rsid w:val="00CD0EAB"/>
    <w:rsid w:val="00CD0EB1"/>
    <w:rsid w:val="00CD183E"/>
    <w:rsid w:val="00CD294B"/>
    <w:rsid w:val="00CD3552"/>
    <w:rsid w:val="00CD4180"/>
    <w:rsid w:val="00CD42F6"/>
    <w:rsid w:val="00CD43D0"/>
    <w:rsid w:val="00CD5666"/>
    <w:rsid w:val="00CD6048"/>
    <w:rsid w:val="00CD7408"/>
    <w:rsid w:val="00CD7BA3"/>
    <w:rsid w:val="00CE065F"/>
    <w:rsid w:val="00CE10CD"/>
    <w:rsid w:val="00CE1382"/>
    <w:rsid w:val="00CE25E8"/>
    <w:rsid w:val="00CE30D4"/>
    <w:rsid w:val="00CE52C2"/>
    <w:rsid w:val="00CE52EB"/>
    <w:rsid w:val="00CE5475"/>
    <w:rsid w:val="00CE554A"/>
    <w:rsid w:val="00CE57BC"/>
    <w:rsid w:val="00CE5AFF"/>
    <w:rsid w:val="00CE5F60"/>
    <w:rsid w:val="00CE616B"/>
    <w:rsid w:val="00CE6456"/>
    <w:rsid w:val="00CE663F"/>
    <w:rsid w:val="00CE7462"/>
    <w:rsid w:val="00CF0320"/>
    <w:rsid w:val="00CF1C01"/>
    <w:rsid w:val="00CF2F64"/>
    <w:rsid w:val="00CF3140"/>
    <w:rsid w:val="00CF3C66"/>
    <w:rsid w:val="00CF3D7A"/>
    <w:rsid w:val="00CF3DA7"/>
    <w:rsid w:val="00CF3EC2"/>
    <w:rsid w:val="00CF4E8C"/>
    <w:rsid w:val="00CF50B3"/>
    <w:rsid w:val="00CF5E12"/>
    <w:rsid w:val="00CF5FEE"/>
    <w:rsid w:val="00CF6039"/>
    <w:rsid w:val="00CF622E"/>
    <w:rsid w:val="00CF6BD8"/>
    <w:rsid w:val="00CF70CE"/>
    <w:rsid w:val="00CF736F"/>
    <w:rsid w:val="00CF7397"/>
    <w:rsid w:val="00CF7E13"/>
    <w:rsid w:val="00D008EB"/>
    <w:rsid w:val="00D00CAC"/>
    <w:rsid w:val="00D01B7A"/>
    <w:rsid w:val="00D02A57"/>
    <w:rsid w:val="00D0437D"/>
    <w:rsid w:val="00D05335"/>
    <w:rsid w:val="00D07403"/>
    <w:rsid w:val="00D114F8"/>
    <w:rsid w:val="00D116DE"/>
    <w:rsid w:val="00D11ED2"/>
    <w:rsid w:val="00D12311"/>
    <w:rsid w:val="00D12F7D"/>
    <w:rsid w:val="00D13B47"/>
    <w:rsid w:val="00D13E9D"/>
    <w:rsid w:val="00D143C0"/>
    <w:rsid w:val="00D15DFF"/>
    <w:rsid w:val="00D16305"/>
    <w:rsid w:val="00D16D15"/>
    <w:rsid w:val="00D17A39"/>
    <w:rsid w:val="00D201FE"/>
    <w:rsid w:val="00D20579"/>
    <w:rsid w:val="00D20BEC"/>
    <w:rsid w:val="00D21895"/>
    <w:rsid w:val="00D218D6"/>
    <w:rsid w:val="00D23DE0"/>
    <w:rsid w:val="00D24127"/>
    <w:rsid w:val="00D245A2"/>
    <w:rsid w:val="00D2483B"/>
    <w:rsid w:val="00D24CCE"/>
    <w:rsid w:val="00D25449"/>
    <w:rsid w:val="00D263F5"/>
    <w:rsid w:val="00D27273"/>
    <w:rsid w:val="00D275E4"/>
    <w:rsid w:val="00D27600"/>
    <w:rsid w:val="00D303E7"/>
    <w:rsid w:val="00D31030"/>
    <w:rsid w:val="00D3248F"/>
    <w:rsid w:val="00D33C7E"/>
    <w:rsid w:val="00D33F8E"/>
    <w:rsid w:val="00D34CAB"/>
    <w:rsid w:val="00D350C1"/>
    <w:rsid w:val="00D3650C"/>
    <w:rsid w:val="00D36B92"/>
    <w:rsid w:val="00D371FC"/>
    <w:rsid w:val="00D40101"/>
    <w:rsid w:val="00D402EE"/>
    <w:rsid w:val="00D43D43"/>
    <w:rsid w:val="00D44057"/>
    <w:rsid w:val="00D44A5E"/>
    <w:rsid w:val="00D45D2A"/>
    <w:rsid w:val="00D460DC"/>
    <w:rsid w:val="00D461FC"/>
    <w:rsid w:val="00D46737"/>
    <w:rsid w:val="00D46ACF"/>
    <w:rsid w:val="00D50154"/>
    <w:rsid w:val="00D50C63"/>
    <w:rsid w:val="00D51AC8"/>
    <w:rsid w:val="00D5219D"/>
    <w:rsid w:val="00D52652"/>
    <w:rsid w:val="00D53BB9"/>
    <w:rsid w:val="00D54641"/>
    <w:rsid w:val="00D546D0"/>
    <w:rsid w:val="00D5567C"/>
    <w:rsid w:val="00D55A61"/>
    <w:rsid w:val="00D56E47"/>
    <w:rsid w:val="00D57920"/>
    <w:rsid w:val="00D60330"/>
    <w:rsid w:val="00D606F0"/>
    <w:rsid w:val="00D6079E"/>
    <w:rsid w:val="00D6096E"/>
    <w:rsid w:val="00D60B71"/>
    <w:rsid w:val="00D61437"/>
    <w:rsid w:val="00D61ACB"/>
    <w:rsid w:val="00D62001"/>
    <w:rsid w:val="00D63391"/>
    <w:rsid w:val="00D64307"/>
    <w:rsid w:val="00D644F8"/>
    <w:rsid w:val="00D64AB3"/>
    <w:rsid w:val="00D64D68"/>
    <w:rsid w:val="00D651EC"/>
    <w:rsid w:val="00D66D3F"/>
    <w:rsid w:val="00D704F2"/>
    <w:rsid w:val="00D7199B"/>
    <w:rsid w:val="00D71D59"/>
    <w:rsid w:val="00D724F1"/>
    <w:rsid w:val="00D72804"/>
    <w:rsid w:val="00D72D75"/>
    <w:rsid w:val="00D73386"/>
    <w:rsid w:val="00D73E47"/>
    <w:rsid w:val="00D742CD"/>
    <w:rsid w:val="00D74447"/>
    <w:rsid w:val="00D74AAC"/>
    <w:rsid w:val="00D74FB6"/>
    <w:rsid w:val="00D7514D"/>
    <w:rsid w:val="00D77215"/>
    <w:rsid w:val="00D77D42"/>
    <w:rsid w:val="00D81DE6"/>
    <w:rsid w:val="00D8205B"/>
    <w:rsid w:val="00D84AA1"/>
    <w:rsid w:val="00D84C59"/>
    <w:rsid w:val="00D865FE"/>
    <w:rsid w:val="00D87399"/>
    <w:rsid w:val="00D877FA"/>
    <w:rsid w:val="00D87E92"/>
    <w:rsid w:val="00D9195C"/>
    <w:rsid w:val="00D93463"/>
    <w:rsid w:val="00D934E6"/>
    <w:rsid w:val="00D9358C"/>
    <w:rsid w:val="00D937CB"/>
    <w:rsid w:val="00D93CEC"/>
    <w:rsid w:val="00D9401B"/>
    <w:rsid w:val="00D941CE"/>
    <w:rsid w:val="00D94215"/>
    <w:rsid w:val="00D9432C"/>
    <w:rsid w:val="00D95C18"/>
    <w:rsid w:val="00D966F3"/>
    <w:rsid w:val="00D96E1E"/>
    <w:rsid w:val="00D97B5D"/>
    <w:rsid w:val="00D97BE4"/>
    <w:rsid w:val="00DA1505"/>
    <w:rsid w:val="00DA40B0"/>
    <w:rsid w:val="00DA4541"/>
    <w:rsid w:val="00DA52B3"/>
    <w:rsid w:val="00DA5983"/>
    <w:rsid w:val="00DA5D90"/>
    <w:rsid w:val="00DA77B4"/>
    <w:rsid w:val="00DB0566"/>
    <w:rsid w:val="00DB0685"/>
    <w:rsid w:val="00DB06C7"/>
    <w:rsid w:val="00DB0C81"/>
    <w:rsid w:val="00DB1DDC"/>
    <w:rsid w:val="00DB390B"/>
    <w:rsid w:val="00DB392D"/>
    <w:rsid w:val="00DB3BC7"/>
    <w:rsid w:val="00DB4839"/>
    <w:rsid w:val="00DB5CFB"/>
    <w:rsid w:val="00DB676F"/>
    <w:rsid w:val="00DC09DD"/>
    <w:rsid w:val="00DC2211"/>
    <w:rsid w:val="00DC22C9"/>
    <w:rsid w:val="00DC29E8"/>
    <w:rsid w:val="00DC2E4C"/>
    <w:rsid w:val="00DC3623"/>
    <w:rsid w:val="00DC3A1F"/>
    <w:rsid w:val="00DC3CCD"/>
    <w:rsid w:val="00DC4FC6"/>
    <w:rsid w:val="00DC5A08"/>
    <w:rsid w:val="00DC5D0E"/>
    <w:rsid w:val="00DC5F6F"/>
    <w:rsid w:val="00DC65DD"/>
    <w:rsid w:val="00DC6AE4"/>
    <w:rsid w:val="00DD0168"/>
    <w:rsid w:val="00DD0926"/>
    <w:rsid w:val="00DD145E"/>
    <w:rsid w:val="00DD1EAC"/>
    <w:rsid w:val="00DD236D"/>
    <w:rsid w:val="00DD30F3"/>
    <w:rsid w:val="00DD3472"/>
    <w:rsid w:val="00DD35A0"/>
    <w:rsid w:val="00DD38E4"/>
    <w:rsid w:val="00DD3A84"/>
    <w:rsid w:val="00DD3B14"/>
    <w:rsid w:val="00DD404C"/>
    <w:rsid w:val="00DD4A2B"/>
    <w:rsid w:val="00DD5C3F"/>
    <w:rsid w:val="00DD5D38"/>
    <w:rsid w:val="00DD799B"/>
    <w:rsid w:val="00DE013A"/>
    <w:rsid w:val="00DE0349"/>
    <w:rsid w:val="00DE036E"/>
    <w:rsid w:val="00DE04B3"/>
    <w:rsid w:val="00DE105F"/>
    <w:rsid w:val="00DE1C55"/>
    <w:rsid w:val="00DE2BF2"/>
    <w:rsid w:val="00DE2EF6"/>
    <w:rsid w:val="00DE31C5"/>
    <w:rsid w:val="00DE3728"/>
    <w:rsid w:val="00DE3FC8"/>
    <w:rsid w:val="00DE4A36"/>
    <w:rsid w:val="00DE6234"/>
    <w:rsid w:val="00DE6507"/>
    <w:rsid w:val="00DE655B"/>
    <w:rsid w:val="00DE71FD"/>
    <w:rsid w:val="00DE73DD"/>
    <w:rsid w:val="00DE7C48"/>
    <w:rsid w:val="00DE7EF6"/>
    <w:rsid w:val="00DE7F69"/>
    <w:rsid w:val="00DF0745"/>
    <w:rsid w:val="00DF07C9"/>
    <w:rsid w:val="00DF0C36"/>
    <w:rsid w:val="00DF171D"/>
    <w:rsid w:val="00DF1AFC"/>
    <w:rsid w:val="00DF1C32"/>
    <w:rsid w:val="00DF22A8"/>
    <w:rsid w:val="00DF26C4"/>
    <w:rsid w:val="00DF2C20"/>
    <w:rsid w:val="00DF38CF"/>
    <w:rsid w:val="00DF39D5"/>
    <w:rsid w:val="00DF3C05"/>
    <w:rsid w:val="00DF3F0D"/>
    <w:rsid w:val="00DF4228"/>
    <w:rsid w:val="00DF4951"/>
    <w:rsid w:val="00DF5021"/>
    <w:rsid w:val="00DF557D"/>
    <w:rsid w:val="00DF5DD2"/>
    <w:rsid w:val="00DF5F48"/>
    <w:rsid w:val="00DF62AD"/>
    <w:rsid w:val="00DF62F2"/>
    <w:rsid w:val="00DF63D1"/>
    <w:rsid w:val="00DF6BE8"/>
    <w:rsid w:val="00DF77FF"/>
    <w:rsid w:val="00E0060C"/>
    <w:rsid w:val="00E01D28"/>
    <w:rsid w:val="00E0355E"/>
    <w:rsid w:val="00E03C6F"/>
    <w:rsid w:val="00E051DB"/>
    <w:rsid w:val="00E05A1F"/>
    <w:rsid w:val="00E05D72"/>
    <w:rsid w:val="00E063DE"/>
    <w:rsid w:val="00E067E1"/>
    <w:rsid w:val="00E06990"/>
    <w:rsid w:val="00E0719C"/>
    <w:rsid w:val="00E1015B"/>
    <w:rsid w:val="00E104E2"/>
    <w:rsid w:val="00E10D8B"/>
    <w:rsid w:val="00E11685"/>
    <w:rsid w:val="00E127F0"/>
    <w:rsid w:val="00E13595"/>
    <w:rsid w:val="00E1389F"/>
    <w:rsid w:val="00E13FE2"/>
    <w:rsid w:val="00E14094"/>
    <w:rsid w:val="00E14BE3"/>
    <w:rsid w:val="00E15CB8"/>
    <w:rsid w:val="00E16088"/>
    <w:rsid w:val="00E160A2"/>
    <w:rsid w:val="00E16695"/>
    <w:rsid w:val="00E20209"/>
    <w:rsid w:val="00E20791"/>
    <w:rsid w:val="00E2086E"/>
    <w:rsid w:val="00E21C8D"/>
    <w:rsid w:val="00E22CB0"/>
    <w:rsid w:val="00E23390"/>
    <w:rsid w:val="00E250FC"/>
    <w:rsid w:val="00E252EE"/>
    <w:rsid w:val="00E25476"/>
    <w:rsid w:val="00E25B25"/>
    <w:rsid w:val="00E26691"/>
    <w:rsid w:val="00E2716F"/>
    <w:rsid w:val="00E30288"/>
    <w:rsid w:val="00E3077C"/>
    <w:rsid w:val="00E310E5"/>
    <w:rsid w:val="00E31157"/>
    <w:rsid w:val="00E31EDC"/>
    <w:rsid w:val="00E31F29"/>
    <w:rsid w:val="00E32486"/>
    <w:rsid w:val="00E34046"/>
    <w:rsid w:val="00E35E0B"/>
    <w:rsid w:val="00E35FCD"/>
    <w:rsid w:val="00E368EF"/>
    <w:rsid w:val="00E37496"/>
    <w:rsid w:val="00E37BE5"/>
    <w:rsid w:val="00E405B1"/>
    <w:rsid w:val="00E40D2C"/>
    <w:rsid w:val="00E4130C"/>
    <w:rsid w:val="00E41C84"/>
    <w:rsid w:val="00E424ED"/>
    <w:rsid w:val="00E42A14"/>
    <w:rsid w:val="00E42EB2"/>
    <w:rsid w:val="00E42EC1"/>
    <w:rsid w:val="00E43011"/>
    <w:rsid w:val="00E43BA2"/>
    <w:rsid w:val="00E454D9"/>
    <w:rsid w:val="00E45597"/>
    <w:rsid w:val="00E47295"/>
    <w:rsid w:val="00E503E1"/>
    <w:rsid w:val="00E51187"/>
    <w:rsid w:val="00E52A96"/>
    <w:rsid w:val="00E52CC6"/>
    <w:rsid w:val="00E52DE5"/>
    <w:rsid w:val="00E54508"/>
    <w:rsid w:val="00E54957"/>
    <w:rsid w:val="00E54D04"/>
    <w:rsid w:val="00E556C7"/>
    <w:rsid w:val="00E568D2"/>
    <w:rsid w:val="00E6180A"/>
    <w:rsid w:val="00E61AA1"/>
    <w:rsid w:val="00E6234C"/>
    <w:rsid w:val="00E62C5C"/>
    <w:rsid w:val="00E65047"/>
    <w:rsid w:val="00E66F63"/>
    <w:rsid w:val="00E701EE"/>
    <w:rsid w:val="00E70A03"/>
    <w:rsid w:val="00E70BB5"/>
    <w:rsid w:val="00E722A1"/>
    <w:rsid w:val="00E72387"/>
    <w:rsid w:val="00E72697"/>
    <w:rsid w:val="00E7327B"/>
    <w:rsid w:val="00E74120"/>
    <w:rsid w:val="00E74223"/>
    <w:rsid w:val="00E74D6C"/>
    <w:rsid w:val="00E7559E"/>
    <w:rsid w:val="00E7645B"/>
    <w:rsid w:val="00E771E9"/>
    <w:rsid w:val="00E80006"/>
    <w:rsid w:val="00E81442"/>
    <w:rsid w:val="00E8270D"/>
    <w:rsid w:val="00E82ECB"/>
    <w:rsid w:val="00E83BA4"/>
    <w:rsid w:val="00E846E6"/>
    <w:rsid w:val="00E84732"/>
    <w:rsid w:val="00E852B6"/>
    <w:rsid w:val="00E852DC"/>
    <w:rsid w:val="00E856E8"/>
    <w:rsid w:val="00E85897"/>
    <w:rsid w:val="00E86E80"/>
    <w:rsid w:val="00E8744F"/>
    <w:rsid w:val="00E877F4"/>
    <w:rsid w:val="00E910BD"/>
    <w:rsid w:val="00E94D2B"/>
    <w:rsid w:val="00E95075"/>
    <w:rsid w:val="00E95970"/>
    <w:rsid w:val="00E95A99"/>
    <w:rsid w:val="00E96228"/>
    <w:rsid w:val="00E9638F"/>
    <w:rsid w:val="00E979B7"/>
    <w:rsid w:val="00E97E93"/>
    <w:rsid w:val="00EA0A09"/>
    <w:rsid w:val="00EA1369"/>
    <w:rsid w:val="00EA1CE5"/>
    <w:rsid w:val="00EA2B26"/>
    <w:rsid w:val="00EA2E3B"/>
    <w:rsid w:val="00EA396E"/>
    <w:rsid w:val="00EA41B4"/>
    <w:rsid w:val="00EA53D1"/>
    <w:rsid w:val="00EA5486"/>
    <w:rsid w:val="00EA56D7"/>
    <w:rsid w:val="00EA6641"/>
    <w:rsid w:val="00EA6884"/>
    <w:rsid w:val="00EA6B11"/>
    <w:rsid w:val="00EA7AA2"/>
    <w:rsid w:val="00EB0805"/>
    <w:rsid w:val="00EB1365"/>
    <w:rsid w:val="00EB1BE1"/>
    <w:rsid w:val="00EB1C4D"/>
    <w:rsid w:val="00EB266B"/>
    <w:rsid w:val="00EB2703"/>
    <w:rsid w:val="00EB3196"/>
    <w:rsid w:val="00EB493D"/>
    <w:rsid w:val="00EB6546"/>
    <w:rsid w:val="00EB68EF"/>
    <w:rsid w:val="00EC148F"/>
    <w:rsid w:val="00EC1758"/>
    <w:rsid w:val="00EC1F4D"/>
    <w:rsid w:val="00EC255F"/>
    <w:rsid w:val="00EC2CA6"/>
    <w:rsid w:val="00EC34C6"/>
    <w:rsid w:val="00EC4011"/>
    <w:rsid w:val="00EC4CC3"/>
    <w:rsid w:val="00EC505F"/>
    <w:rsid w:val="00EC59CB"/>
    <w:rsid w:val="00EC6720"/>
    <w:rsid w:val="00EC6991"/>
    <w:rsid w:val="00EC6F16"/>
    <w:rsid w:val="00EC7BB9"/>
    <w:rsid w:val="00ED0E5D"/>
    <w:rsid w:val="00ED109D"/>
    <w:rsid w:val="00ED1D66"/>
    <w:rsid w:val="00ED22C3"/>
    <w:rsid w:val="00ED2C51"/>
    <w:rsid w:val="00ED37EE"/>
    <w:rsid w:val="00ED3A0C"/>
    <w:rsid w:val="00ED4182"/>
    <w:rsid w:val="00ED5117"/>
    <w:rsid w:val="00ED6289"/>
    <w:rsid w:val="00ED759F"/>
    <w:rsid w:val="00EE0B04"/>
    <w:rsid w:val="00EE1149"/>
    <w:rsid w:val="00EE26BE"/>
    <w:rsid w:val="00EE2C40"/>
    <w:rsid w:val="00EE3C73"/>
    <w:rsid w:val="00EE3FBE"/>
    <w:rsid w:val="00EE42CF"/>
    <w:rsid w:val="00EE444A"/>
    <w:rsid w:val="00EE45D5"/>
    <w:rsid w:val="00EE4D82"/>
    <w:rsid w:val="00EF0AAA"/>
    <w:rsid w:val="00EF10EC"/>
    <w:rsid w:val="00EF117D"/>
    <w:rsid w:val="00EF2036"/>
    <w:rsid w:val="00EF22E5"/>
    <w:rsid w:val="00EF30DC"/>
    <w:rsid w:val="00EF505B"/>
    <w:rsid w:val="00EF5A05"/>
    <w:rsid w:val="00EF5F4E"/>
    <w:rsid w:val="00F00B1A"/>
    <w:rsid w:val="00F00B5B"/>
    <w:rsid w:val="00F01517"/>
    <w:rsid w:val="00F02A8A"/>
    <w:rsid w:val="00F02D9C"/>
    <w:rsid w:val="00F037E3"/>
    <w:rsid w:val="00F03D5F"/>
    <w:rsid w:val="00F04513"/>
    <w:rsid w:val="00F045E9"/>
    <w:rsid w:val="00F04870"/>
    <w:rsid w:val="00F061D4"/>
    <w:rsid w:val="00F063E1"/>
    <w:rsid w:val="00F063E6"/>
    <w:rsid w:val="00F0744F"/>
    <w:rsid w:val="00F07DEE"/>
    <w:rsid w:val="00F07FEC"/>
    <w:rsid w:val="00F1032F"/>
    <w:rsid w:val="00F10D90"/>
    <w:rsid w:val="00F11224"/>
    <w:rsid w:val="00F11C07"/>
    <w:rsid w:val="00F13E7C"/>
    <w:rsid w:val="00F144AA"/>
    <w:rsid w:val="00F14848"/>
    <w:rsid w:val="00F14E15"/>
    <w:rsid w:val="00F15B15"/>
    <w:rsid w:val="00F15C45"/>
    <w:rsid w:val="00F16199"/>
    <w:rsid w:val="00F170DA"/>
    <w:rsid w:val="00F17227"/>
    <w:rsid w:val="00F17CD5"/>
    <w:rsid w:val="00F20518"/>
    <w:rsid w:val="00F21072"/>
    <w:rsid w:val="00F2195D"/>
    <w:rsid w:val="00F23CF0"/>
    <w:rsid w:val="00F25049"/>
    <w:rsid w:val="00F256BE"/>
    <w:rsid w:val="00F263A2"/>
    <w:rsid w:val="00F27258"/>
    <w:rsid w:val="00F3035A"/>
    <w:rsid w:val="00F30879"/>
    <w:rsid w:val="00F30925"/>
    <w:rsid w:val="00F30A9B"/>
    <w:rsid w:val="00F31823"/>
    <w:rsid w:val="00F31B25"/>
    <w:rsid w:val="00F31DF7"/>
    <w:rsid w:val="00F31E0A"/>
    <w:rsid w:val="00F336E5"/>
    <w:rsid w:val="00F339CB"/>
    <w:rsid w:val="00F342CD"/>
    <w:rsid w:val="00F357B6"/>
    <w:rsid w:val="00F363C5"/>
    <w:rsid w:val="00F370B7"/>
    <w:rsid w:val="00F3733C"/>
    <w:rsid w:val="00F3753B"/>
    <w:rsid w:val="00F3798C"/>
    <w:rsid w:val="00F37A9F"/>
    <w:rsid w:val="00F405BB"/>
    <w:rsid w:val="00F41142"/>
    <w:rsid w:val="00F4195F"/>
    <w:rsid w:val="00F41AE0"/>
    <w:rsid w:val="00F41CE9"/>
    <w:rsid w:val="00F431FA"/>
    <w:rsid w:val="00F449DB"/>
    <w:rsid w:val="00F45407"/>
    <w:rsid w:val="00F45D08"/>
    <w:rsid w:val="00F47CD5"/>
    <w:rsid w:val="00F50F16"/>
    <w:rsid w:val="00F51117"/>
    <w:rsid w:val="00F5248B"/>
    <w:rsid w:val="00F537EE"/>
    <w:rsid w:val="00F53A6B"/>
    <w:rsid w:val="00F53C77"/>
    <w:rsid w:val="00F53FA3"/>
    <w:rsid w:val="00F553F9"/>
    <w:rsid w:val="00F5565F"/>
    <w:rsid w:val="00F55AAE"/>
    <w:rsid w:val="00F55F97"/>
    <w:rsid w:val="00F5628E"/>
    <w:rsid w:val="00F56CF5"/>
    <w:rsid w:val="00F57B00"/>
    <w:rsid w:val="00F57DC1"/>
    <w:rsid w:val="00F60348"/>
    <w:rsid w:val="00F6281D"/>
    <w:rsid w:val="00F63AB1"/>
    <w:rsid w:val="00F67978"/>
    <w:rsid w:val="00F70648"/>
    <w:rsid w:val="00F70AAD"/>
    <w:rsid w:val="00F70F06"/>
    <w:rsid w:val="00F714CE"/>
    <w:rsid w:val="00F71A55"/>
    <w:rsid w:val="00F7288E"/>
    <w:rsid w:val="00F72CDE"/>
    <w:rsid w:val="00F73942"/>
    <w:rsid w:val="00F751F1"/>
    <w:rsid w:val="00F75616"/>
    <w:rsid w:val="00F764ED"/>
    <w:rsid w:val="00F76988"/>
    <w:rsid w:val="00F800D5"/>
    <w:rsid w:val="00F81B08"/>
    <w:rsid w:val="00F8213D"/>
    <w:rsid w:val="00F82758"/>
    <w:rsid w:val="00F86788"/>
    <w:rsid w:val="00F87529"/>
    <w:rsid w:val="00F8785A"/>
    <w:rsid w:val="00F87A8A"/>
    <w:rsid w:val="00F9016C"/>
    <w:rsid w:val="00F91066"/>
    <w:rsid w:val="00F91E05"/>
    <w:rsid w:val="00F93453"/>
    <w:rsid w:val="00F94444"/>
    <w:rsid w:val="00F94CB1"/>
    <w:rsid w:val="00F960B8"/>
    <w:rsid w:val="00F9621E"/>
    <w:rsid w:val="00F96408"/>
    <w:rsid w:val="00F96444"/>
    <w:rsid w:val="00F97023"/>
    <w:rsid w:val="00F974B3"/>
    <w:rsid w:val="00F97CBD"/>
    <w:rsid w:val="00FA0ED9"/>
    <w:rsid w:val="00FA1EA9"/>
    <w:rsid w:val="00FA236C"/>
    <w:rsid w:val="00FA2FC3"/>
    <w:rsid w:val="00FA3C73"/>
    <w:rsid w:val="00FA3DAF"/>
    <w:rsid w:val="00FA5460"/>
    <w:rsid w:val="00FA55BC"/>
    <w:rsid w:val="00FA5616"/>
    <w:rsid w:val="00FA60B5"/>
    <w:rsid w:val="00FA6A9B"/>
    <w:rsid w:val="00FA753E"/>
    <w:rsid w:val="00FB0170"/>
    <w:rsid w:val="00FB022D"/>
    <w:rsid w:val="00FB409F"/>
    <w:rsid w:val="00FB436A"/>
    <w:rsid w:val="00FB55DB"/>
    <w:rsid w:val="00FB5E5E"/>
    <w:rsid w:val="00FB5FE7"/>
    <w:rsid w:val="00FB6F04"/>
    <w:rsid w:val="00FB782E"/>
    <w:rsid w:val="00FC0B99"/>
    <w:rsid w:val="00FC13CD"/>
    <w:rsid w:val="00FC201C"/>
    <w:rsid w:val="00FC251C"/>
    <w:rsid w:val="00FC25F1"/>
    <w:rsid w:val="00FC2811"/>
    <w:rsid w:val="00FC3BF4"/>
    <w:rsid w:val="00FC42FD"/>
    <w:rsid w:val="00FC4961"/>
    <w:rsid w:val="00FC5287"/>
    <w:rsid w:val="00FC5F80"/>
    <w:rsid w:val="00FC6A6E"/>
    <w:rsid w:val="00FD08C0"/>
    <w:rsid w:val="00FD0D5A"/>
    <w:rsid w:val="00FD1AF9"/>
    <w:rsid w:val="00FD225B"/>
    <w:rsid w:val="00FD2E9B"/>
    <w:rsid w:val="00FD47AD"/>
    <w:rsid w:val="00FD51DA"/>
    <w:rsid w:val="00FD5AB2"/>
    <w:rsid w:val="00FD5AC9"/>
    <w:rsid w:val="00FD60D1"/>
    <w:rsid w:val="00FD63DD"/>
    <w:rsid w:val="00FD7169"/>
    <w:rsid w:val="00FE131B"/>
    <w:rsid w:val="00FE1D56"/>
    <w:rsid w:val="00FE1F19"/>
    <w:rsid w:val="00FE33C6"/>
    <w:rsid w:val="00FE3EB4"/>
    <w:rsid w:val="00FE421D"/>
    <w:rsid w:val="00FE49EB"/>
    <w:rsid w:val="00FE62B5"/>
    <w:rsid w:val="00FE63E0"/>
    <w:rsid w:val="00FE719D"/>
    <w:rsid w:val="00FE7D74"/>
    <w:rsid w:val="00FF087F"/>
    <w:rsid w:val="00FF14B9"/>
    <w:rsid w:val="00FF19D6"/>
    <w:rsid w:val="00FF1CA6"/>
    <w:rsid w:val="00FF227C"/>
    <w:rsid w:val="00FF2E19"/>
    <w:rsid w:val="00FF3A1E"/>
    <w:rsid w:val="00FF3D53"/>
    <w:rsid w:val="00FF4607"/>
    <w:rsid w:val="00FF6052"/>
    <w:rsid w:val="00FF6689"/>
    <w:rsid w:val="00FF6A01"/>
    <w:rsid w:val="00FF6E01"/>
    <w:rsid w:val="00FF74E4"/>
    <w:rsid w:val="00FF75BA"/>
    <w:rsid w:val="00FF7B65"/>
    <w:rsid w:val="00FF7E14"/>
    <w:rsid w:val="275F0774"/>
    <w:rsid w:val="3C520EB3"/>
    <w:rsid w:val="44FDDD99"/>
    <w:rsid w:val="55701F2A"/>
    <w:rsid w:val="6B64830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BBD37E"/>
  <w15:chartTrackingRefBased/>
  <w15:docId w15:val="{C8EFEC5A-76F6-4B47-AECC-90191B36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b/>
      <w:sz w:val="26"/>
      <w:lang w:eastAsia="en-US"/>
    </w:rPr>
  </w:style>
  <w:style w:type="paragraph" w:styleId="Heading1">
    <w:name w:val="heading 1"/>
    <w:basedOn w:val="Normal"/>
    <w:next w:val="Normal"/>
    <w:qFormat/>
    <w:pPr>
      <w:keepNext/>
      <w:outlineLvl w:val="0"/>
    </w:pPr>
    <w:rPr>
      <w:b w:val="0"/>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velopeAddress1">
    <w:name w:val="Envelope Address1"/>
    <w:basedOn w:val="Normal"/>
    <w:pPr>
      <w:framePr w:w="6480" w:h="2160" w:hRule="exact" w:wrap="auto" w:hAnchor="text" w:xAlign="center" w:yAlign="center"/>
    </w:pPr>
    <w:rPr>
      <w:b w:val="0"/>
      <w:sz w:val="28"/>
    </w:rPr>
  </w:style>
  <w:style w:type="paragraph" w:styleId="EnvelopeAddress">
    <w:name w:val="envelope address"/>
    <w:basedOn w:val="Normal"/>
    <w:pPr>
      <w:framePr w:w="7920" w:h="1980" w:hRule="exact" w:hSpace="180" w:wrap="auto" w:hAnchor="page" w:xAlign="center" w:yAlign="bottom"/>
      <w:ind w:left="2880"/>
    </w:pPr>
    <w:rPr>
      <w:b w:val="0"/>
      <w:sz w:val="28"/>
    </w:rPr>
  </w:style>
  <w:style w:type="paragraph" w:customStyle="1" w:styleId="BBKCtable">
    <w:name w:val="BBKC table"/>
    <w:rPr>
      <w:rFonts w:ascii="Futura LtCn BT" w:hAnsi="Futura LtCn BT"/>
      <w:noProof/>
      <w:lang w:eastAsia="en-US"/>
    </w:rPr>
  </w:style>
  <w:style w:type="paragraph" w:styleId="Title">
    <w:name w:val="Title"/>
    <w:basedOn w:val="Normal"/>
    <w:qFormat/>
    <w:pPr>
      <w:jc w:val="center"/>
    </w:pPr>
    <w:rPr>
      <w:sz w:val="32"/>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pPr>
      <w:widowControl w:val="0"/>
      <w:tabs>
        <w:tab w:val="center" w:pos="4153"/>
        <w:tab w:val="right" w:pos="8306"/>
      </w:tabs>
    </w:pPr>
    <w:rPr>
      <w:b w:val="0"/>
      <w:snapToGrid w:val="0"/>
      <w:sz w:val="24"/>
      <w:lang w:val="en-US"/>
    </w:rPr>
  </w:style>
  <w:style w:type="paragraph" w:styleId="BodyText">
    <w:name w:val="Body Text"/>
    <w:basedOn w:val="Normal"/>
    <w:rPr>
      <w:sz w:val="23"/>
    </w:rPr>
  </w:style>
  <w:style w:type="paragraph" w:customStyle="1" w:styleId="Default">
    <w:name w:val="Default"/>
    <w:rsid w:val="009A1B8C"/>
    <w:pPr>
      <w:autoSpaceDE w:val="0"/>
      <w:autoSpaceDN w:val="0"/>
      <w:adjustRightInd w:val="0"/>
    </w:pPr>
    <w:rPr>
      <w:rFonts w:ascii="Arial" w:hAnsi="Arial" w:cs="Arial"/>
      <w:color w:val="000000"/>
      <w:sz w:val="24"/>
      <w:szCs w:val="24"/>
    </w:rPr>
  </w:style>
  <w:style w:type="character" w:styleId="Strong">
    <w:name w:val="Strong"/>
    <w:qFormat/>
    <w:rPr>
      <w:b/>
      <w:bCs/>
    </w:rPr>
  </w:style>
  <w:style w:type="paragraph" w:customStyle="1" w:styleId="Normal0">
    <w:name w:val="[Normal]"/>
    <w:basedOn w:val="Normal"/>
    <w:rsid w:val="00F16199"/>
    <w:pPr>
      <w:autoSpaceDE w:val="0"/>
      <w:autoSpaceDN w:val="0"/>
    </w:pPr>
    <w:rPr>
      <w:rFonts w:ascii="Arial" w:eastAsia="Calibri" w:hAnsi="Arial" w:cs="Arial"/>
      <w:b w:val="0"/>
      <w:sz w:val="24"/>
      <w:szCs w:val="24"/>
    </w:rPr>
  </w:style>
  <w:style w:type="paragraph" w:styleId="ListParagraph">
    <w:name w:val="List Paragraph"/>
    <w:basedOn w:val="Normal"/>
    <w:uiPriority w:val="34"/>
    <w:qFormat/>
    <w:rsid w:val="00F16199"/>
    <w:pPr>
      <w:ind w:left="720"/>
    </w:pPr>
    <w:rPr>
      <w:rFonts w:ascii="Calibri" w:eastAsia="Calibri" w:hAnsi="Calibri" w:cs="Calibri"/>
      <w:b w:val="0"/>
      <w:sz w:val="22"/>
      <w:szCs w:val="22"/>
    </w:rPr>
  </w:style>
  <w:style w:type="paragraph" w:customStyle="1" w:styleId="xmsonormal">
    <w:name w:val="x_msonormal"/>
    <w:basedOn w:val="Normal"/>
    <w:rsid w:val="00F16199"/>
    <w:pPr>
      <w:spacing w:before="100" w:beforeAutospacing="1" w:after="100" w:afterAutospacing="1"/>
    </w:pPr>
    <w:rPr>
      <w:rFonts w:ascii="Calibri" w:eastAsia="Calibri" w:hAnsi="Calibri" w:cs="Calibri"/>
      <w:b w:val="0"/>
      <w:sz w:val="22"/>
      <w:szCs w:val="22"/>
      <w:lang w:eastAsia="en-GB"/>
    </w:rPr>
  </w:style>
  <w:style w:type="character" w:customStyle="1" w:styleId="apple-converted-space">
    <w:name w:val="apple-converted-space"/>
    <w:basedOn w:val="DefaultParagraphFont"/>
    <w:rsid w:val="00C70B9E"/>
  </w:style>
  <w:style w:type="character" w:styleId="UnresolvedMention">
    <w:name w:val="Unresolved Mention"/>
    <w:uiPriority w:val="99"/>
    <w:semiHidden/>
    <w:unhideWhenUsed/>
    <w:rsid w:val="001173CE"/>
    <w:rPr>
      <w:color w:val="605E5C"/>
      <w:shd w:val="clear" w:color="auto" w:fill="E1DFDD"/>
    </w:rPr>
  </w:style>
  <w:style w:type="paragraph" w:customStyle="1" w:styleId="paragraph">
    <w:name w:val="paragraph"/>
    <w:basedOn w:val="Normal"/>
    <w:rsid w:val="00CA15D5"/>
    <w:pPr>
      <w:spacing w:before="100" w:beforeAutospacing="1" w:after="100" w:afterAutospacing="1"/>
    </w:pPr>
    <w:rPr>
      <w:rFonts w:eastAsiaTheme="minorHAnsi"/>
      <w:b w:val="0"/>
      <w:sz w:val="24"/>
      <w:szCs w:val="24"/>
      <w:lang w:eastAsia="en-GB"/>
    </w:rPr>
  </w:style>
  <w:style w:type="character" w:customStyle="1" w:styleId="normaltextrun">
    <w:name w:val="normaltextrun"/>
    <w:basedOn w:val="DefaultParagraphFont"/>
    <w:rsid w:val="00CA15D5"/>
  </w:style>
  <w:style w:type="character" w:customStyle="1" w:styleId="eop">
    <w:name w:val="eop"/>
    <w:basedOn w:val="DefaultParagraphFont"/>
    <w:rsid w:val="00CA15D5"/>
  </w:style>
  <w:style w:type="paragraph" w:styleId="PlainText">
    <w:name w:val="Plain Text"/>
    <w:basedOn w:val="Normal"/>
    <w:link w:val="PlainTextChar"/>
    <w:uiPriority w:val="99"/>
    <w:semiHidden/>
    <w:unhideWhenUsed/>
    <w:rsid w:val="0062180C"/>
    <w:rPr>
      <w:rFonts w:ascii="Calibri" w:hAnsi="Calibri" w:cstheme="minorBidi"/>
      <w:b w:val="0"/>
      <w:kern w:val="2"/>
      <w:sz w:val="22"/>
      <w:szCs w:val="21"/>
      <w14:ligatures w14:val="standardContextual"/>
    </w:rPr>
  </w:style>
  <w:style w:type="character" w:customStyle="1" w:styleId="PlainTextChar">
    <w:name w:val="Plain Text Char"/>
    <w:basedOn w:val="DefaultParagraphFont"/>
    <w:link w:val="PlainText"/>
    <w:uiPriority w:val="99"/>
    <w:semiHidden/>
    <w:rsid w:val="0062180C"/>
    <w:rPr>
      <w:rFonts w:ascii="Calibri" w:hAnsi="Calibri" w:cstheme="minorBidi"/>
      <w:kern w:val="2"/>
      <w:sz w:val="22"/>
      <w:szCs w:val="21"/>
      <w:lang w:eastAsia="en-US"/>
      <w14:ligatures w14:val="standardContextual"/>
    </w:rPr>
  </w:style>
  <w:style w:type="character" w:styleId="FollowedHyperlink">
    <w:name w:val="FollowedHyperlink"/>
    <w:basedOn w:val="DefaultParagraphFont"/>
    <w:uiPriority w:val="99"/>
    <w:semiHidden/>
    <w:unhideWhenUsed/>
    <w:rsid w:val="00A179F6"/>
    <w:rPr>
      <w:color w:val="954F72" w:themeColor="followedHyperlink"/>
      <w:u w:val="single"/>
    </w:rPr>
  </w:style>
  <w:style w:type="paragraph" w:styleId="Footer">
    <w:name w:val="footer"/>
    <w:basedOn w:val="Normal"/>
    <w:link w:val="FooterChar"/>
    <w:uiPriority w:val="99"/>
    <w:unhideWhenUsed/>
    <w:rsid w:val="00B11532"/>
    <w:pPr>
      <w:tabs>
        <w:tab w:val="center" w:pos="4513"/>
        <w:tab w:val="right" w:pos="9026"/>
      </w:tabs>
    </w:pPr>
  </w:style>
  <w:style w:type="character" w:customStyle="1" w:styleId="FooterChar">
    <w:name w:val="Footer Char"/>
    <w:basedOn w:val="DefaultParagraphFont"/>
    <w:link w:val="Footer"/>
    <w:uiPriority w:val="99"/>
    <w:rsid w:val="00B11532"/>
    <w:rPr>
      <w:b/>
      <w:sz w:val="26"/>
      <w:lang w:eastAsia="en-US"/>
    </w:rPr>
  </w:style>
  <w:style w:type="character" w:customStyle="1" w:styleId="HeaderChar">
    <w:name w:val="Header Char"/>
    <w:basedOn w:val="DefaultParagraphFont"/>
    <w:link w:val="Header"/>
    <w:uiPriority w:val="99"/>
    <w:rsid w:val="00F9016C"/>
    <w:rPr>
      <w:snapToGrid w:val="0"/>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3370">
      <w:bodyDiv w:val="1"/>
      <w:marLeft w:val="0"/>
      <w:marRight w:val="0"/>
      <w:marTop w:val="0"/>
      <w:marBottom w:val="0"/>
      <w:divBdr>
        <w:top w:val="none" w:sz="0" w:space="0" w:color="auto"/>
        <w:left w:val="none" w:sz="0" w:space="0" w:color="auto"/>
        <w:bottom w:val="none" w:sz="0" w:space="0" w:color="auto"/>
        <w:right w:val="none" w:sz="0" w:space="0" w:color="auto"/>
      </w:divBdr>
    </w:div>
    <w:div w:id="56558389">
      <w:bodyDiv w:val="1"/>
      <w:marLeft w:val="0"/>
      <w:marRight w:val="0"/>
      <w:marTop w:val="0"/>
      <w:marBottom w:val="0"/>
      <w:divBdr>
        <w:top w:val="none" w:sz="0" w:space="0" w:color="auto"/>
        <w:left w:val="none" w:sz="0" w:space="0" w:color="auto"/>
        <w:bottom w:val="none" w:sz="0" w:space="0" w:color="auto"/>
        <w:right w:val="none" w:sz="0" w:space="0" w:color="auto"/>
      </w:divBdr>
    </w:div>
    <w:div w:id="80492194">
      <w:bodyDiv w:val="1"/>
      <w:marLeft w:val="0"/>
      <w:marRight w:val="0"/>
      <w:marTop w:val="0"/>
      <w:marBottom w:val="0"/>
      <w:divBdr>
        <w:top w:val="none" w:sz="0" w:space="0" w:color="auto"/>
        <w:left w:val="none" w:sz="0" w:space="0" w:color="auto"/>
        <w:bottom w:val="none" w:sz="0" w:space="0" w:color="auto"/>
        <w:right w:val="none" w:sz="0" w:space="0" w:color="auto"/>
      </w:divBdr>
    </w:div>
    <w:div w:id="143666356">
      <w:bodyDiv w:val="1"/>
      <w:marLeft w:val="0"/>
      <w:marRight w:val="0"/>
      <w:marTop w:val="0"/>
      <w:marBottom w:val="0"/>
      <w:divBdr>
        <w:top w:val="none" w:sz="0" w:space="0" w:color="auto"/>
        <w:left w:val="none" w:sz="0" w:space="0" w:color="auto"/>
        <w:bottom w:val="none" w:sz="0" w:space="0" w:color="auto"/>
        <w:right w:val="none" w:sz="0" w:space="0" w:color="auto"/>
      </w:divBdr>
    </w:div>
    <w:div w:id="154303542">
      <w:bodyDiv w:val="1"/>
      <w:marLeft w:val="0"/>
      <w:marRight w:val="0"/>
      <w:marTop w:val="0"/>
      <w:marBottom w:val="0"/>
      <w:divBdr>
        <w:top w:val="none" w:sz="0" w:space="0" w:color="auto"/>
        <w:left w:val="none" w:sz="0" w:space="0" w:color="auto"/>
        <w:bottom w:val="none" w:sz="0" w:space="0" w:color="auto"/>
        <w:right w:val="none" w:sz="0" w:space="0" w:color="auto"/>
      </w:divBdr>
    </w:div>
    <w:div w:id="158236659">
      <w:bodyDiv w:val="1"/>
      <w:marLeft w:val="0"/>
      <w:marRight w:val="0"/>
      <w:marTop w:val="0"/>
      <w:marBottom w:val="0"/>
      <w:divBdr>
        <w:top w:val="none" w:sz="0" w:space="0" w:color="auto"/>
        <w:left w:val="none" w:sz="0" w:space="0" w:color="auto"/>
        <w:bottom w:val="none" w:sz="0" w:space="0" w:color="auto"/>
        <w:right w:val="none" w:sz="0" w:space="0" w:color="auto"/>
      </w:divBdr>
    </w:div>
    <w:div w:id="208223160">
      <w:bodyDiv w:val="1"/>
      <w:marLeft w:val="0"/>
      <w:marRight w:val="0"/>
      <w:marTop w:val="0"/>
      <w:marBottom w:val="0"/>
      <w:divBdr>
        <w:top w:val="none" w:sz="0" w:space="0" w:color="auto"/>
        <w:left w:val="none" w:sz="0" w:space="0" w:color="auto"/>
        <w:bottom w:val="none" w:sz="0" w:space="0" w:color="auto"/>
        <w:right w:val="none" w:sz="0" w:space="0" w:color="auto"/>
      </w:divBdr>
    </w:div>
    <w:div w:id="274214427">
      <w:bodyDiv w:val="1"/>
      <w:marLeft w:val="0"/>
      <w:marRight w:val="0"/>
      <w:marTop w:val="0"/>
      <w:marBottom w:val="0"/>
      <w:divBdr>
        <w:top w:val="none" w:sz="0" w:space="0" w:color="auto"/>
        <w:left w:val="none" w:sz="0" w:space="0" w:color="auto"/>
        <w:bottom w:val="none" w:sz="0" w:space="0" w:color="auto"/>
        <w:right w:val="none" w:sz="0" w:space="0" w:color="auto"/>
      </w:divBdr>
    </w:div>
    <w:div w:id="334694373">
      <w:bodyDiv w:val="1"/>
      <w:marLeft w:val="0"/>
      <w:marRight w:val="0"/>
      <w:marTop w:val="0"/>
      <w:marBottom w:val="0"/>
      <w:divBdr>
        <w:top w:val="none" w:sz="0" w:space="0" w:color="auto"/>
        <w:left w:val="none" w:sz="0" w:space="0" w:color="auto"/>
        <w:bottom w:val="none" w:sz="0" w:space="0" w:color="auto"/>
        <w:right w:val="none" w:sz="0" w:space="0" w:color="auto"/>
      </w:divBdr>
    </w:div>
    <w:div w:id="379788357">
      <w:bodyDiv w:val="1"/>
      <w:marLeft w:val="0"/>
      <w:marRight w:val="0"/>
      <w:marTop w:val="0"/>
      <w:marBottom w:val="0"/>
      <w:divBdr>
        <w:top w:val="none" w:sz="0" w:space="0" w:color="auto"/>
        <w:left w:val="none" w:sz="0" w:space="0" w:color="auto"/>
        <w:bottom w:val="none" w:sz="0" w:space="0" w:color="auto"/>
        <w:right w:val="none" w:sz="0" w:space="0" w:color="auto"/>
      </w:divBdr>
    </w:div>
    <w:div w:id="382294544">
      <w:bodyDiv w:val="1"/>
      <w:marLeft w:val="0"/>
      <w:marRight w:val="0"/>
      <w:marTop w:val="0"/>
      <w:marBottom w:val="0"/>
      <w:divBdr>
        <w:top w:val="none" w:sz="0" w:space="0" w:color="auto"/>
        <w:left w:val="none" w:sz="0" w:space="0" w:color="auto"/>
        <w:bottom w:val="none" w:sz="0" w:space="0" w:color="auto"/>
        <w:right w:val="none" w:sz="0" w:space="0" w:color="auto"/>
      </w:divBdr>
    </w:div>
    <w:div w:id="558710911">
      <w:bodyDiv w:val="1"/>
      <w:marLeft w:val="0"/>
      <w:marRight w:val="0"/>
      <w:marTop w:val="0"/>
      <w:marBottom w:val="0"/>
      <w:divBdr>
        <w:top w:val="none" w:sz="0" w:space="0" w:color="auto"/>
        <w:left w:val="none" w:sz="0" w:space="0" w:color="auto"/>
        <w:bottom w:val="none" w:sz="0" w:space="0" w:color="auto"/>
        <w:right w:val="none" w:sz="0" w:space="0" w:color="auto"/>
      </w:divBdr>
    </w:div>
    <w:div w:id="613682539">
      <w:bodyDiv w:val="1"/>
      <w:marLeft w:val="0"/>
      <w:marRight w:val="0"/>
      <w:marTop w:val="0"/>
      <w:marBottom w:val="0"/>
      <w:divBdr>
        <w:top w:val="none" w:sz="0" w:space="0" w:color="auto"/>
        <w:left w:val="none" w:sz="0" w:space="0" w:color="auto"/>
        <w:bottom w:val="none" w:sz="0" w:space="0" w:color="auto"/>
        <w:right w:val="none" w:sz="0" w:space="0" w:color="auto"/>
      </w:divBdr>
    </w:div>
    <w:div w:id="689840865">
      <w:bodyDiv w:val="1"/>
      <w:marLeft w:val="0"/>
      <w:marRight w:val="0"/>
      <w:marTop w:val="0"/>
      <w:marBottom w:val="0"/>
      <w:divBdr>
        <w:top w:val="none" w:sz="0" w:space="0" w:color="auto"/>
        <w:left w:val="none" w:sz="0" w:space="0" w:color="auto"/>
        <w:bottom w:val="none" w:sz="0" w:space="0" w:color="auto"/>
        <w:right w:val="none" w:sz="0" w:space="0" w:color="auto"/>
      </w:divBdr>
    </w:div>
    <w:div w:id="703794554">
      <w:bodyDiv w:val="1"/>
      <w:marLeft w:val="0"/>
      <w:marRight w:val="0"/>
      <w:marTop w:val="0"/>
      <w:marBottom w:val="0"/>
      <w:divBdr>
        <w:top w:val="none" w:sz="0" w:space="0" w:color="auto"/>
        <w:left w:val="none" w:sz="0" w:space="0" w:color="auto"/>
        <w:bottom w:val="none" w:sz="0" w:space="0" w:color="auto"/>
        <w:right w:val="none" w:sz="0" w:space="0" w:color="auto"/>
      </w:divBdr>
    </w:div>
    <w:div w:id="749234380">
      <w:bodyDiv w:val="1"/>
      <w:marLeft w:val="0"/>
      <w:marRight w:val="0"/>
      <w:marTop w:val="0"/>
      <w:marBottom w:val="0"/>
      <w:divBdr>
        <w:top w:val="none" w:sz="0" w:space="0" w:color="auto"/>
        <w:left w:val="none" w:sz="0" w:space="0" w:color="auto"/>
        <w:bottom w:val="none" w:sz="0" w:space="0" w:color="auto"/>
        <w:right w:val="none" w:sz="0" w:space="0" w:color="auto"/>
      </w:divBdr>
    </w:div>
    <w:div w:id="755320615">
      <w:bodyDiv w:val="1"/>
      <w:marLeft w:val="0"/>
      <w:marRight w:val="0"/>
      <w:marTop w:val="0"/>
      <w:marBottom w:val="0"/>
      <w:divBdr>
        <w:top w:val="none" w:sz="0" w:space="0" w:color="auto"/>
        <w:left w:val="none" w:sz="0" w:space="0" w:color="auto"/>
        <w:bottom w:val="none" w:sz="0" w:space="0" w:color="auto"/>
        <w:right w:val="none" w:sz="0" w:space="0" w:color="auto"/>
      </w:divBdr>
    </w:div>
    <w:div w:id="812988151">
      <w:bodyDiv w:val="1"/>
      <w:marLeft w:val="0"/>
      <w:marRight w:val="0"/>
      <w:marTop w:val="0"/>
      <w:marBottom w:val="0"/>
      <w:divBdr>
        <w:top w:val="none" w:sz="0" w:space="0" w:color="auto"/>
        <w:left w:val="none" w:sz="0" w:space="0" w:color="auto"/>
        <w:bottom w:val="none" w:sz="0" w:space="0" w:color="auto"/>
        <w:right w:val="none" w:sz="0" w:space="0" w:color="auto"/>
      </w:divBdr>
    </w:div>
    <w:div w:id="895313620">
      <w:bodyDiv w:val="1"/>
      <w:marLeft w:val="0"/>
      <w:marRight w:val="0"/>
      <w:marTop w:val="0"/>
      <w:marBottom w:val="0"/>
      <w:divBdr>
        <w:top w:val="none" w:sz="0" w:space="0" w:color="auto"/>
        <w:left w:val="none" w:sz="0" w:space="0" w:color="auto"/>
        <w:bottom w:val="none" w:sz="0" w:space="0" w:color="auto"/>
        <w:right w:val="none" w:sz="0" w:space="0" w:color="auto"/>
      </w:divBdr>
    </w:div>
    <w:div w:id="966355578">
      <w:bodyDiv w:val="1"/>
      <w:marLeft w:val="0"/>
      <w:marRight w:val="0"/>
      <w:marTop w:val="0"/>
      <w:marBottom w:val="0"/>
      <w:divBdr>
        <w:top w:val="none" w:sz="0" w:space="0" w:color="auto"/>
        <w:left w:val="none" w:sz="0" w:space="0" w:color="auto"/>
        <w:bottom w:val="none" w:sz="0" w:space="0" w:color="auto"/>
        <w:right w:val="none" w:sz="0" w:space="0" w:color="auto"/>
      </w:divBdr>
    </w:div>
    <w:div w:id="996763644">
      <w:bodyDiv w:val="1"/>
      <w:marLeft w:val="0"/>
      <w:marRight w:val="0"/>
      <w:marTop w:val="0"/>
      <w:marBottom w:val="0"/>
      <w:divBdr>
        <w:top w:val="none" w:sz="0" w:space="0" w:color="auto"/>
        <w:left w:val="none" w:sz="0" w:space="0" w:color="auto"/>
        <w:bottom w:val="none" w:sz="0" w:space="0" w:color="auto"/>
        <w:right w:val="none" w:sz="0" w:space="0" w:color="auto"/>
      </w:divBdr>
    </w:div>
    <w:div w:id="1159073849">
      <w:bodyDiv w:val="1"/>
      <w:marLeft w:val="0"/>
      <w:marRight w:val="0"/>
      <w:marTop w:val="0"/>
      <w:marBottom w:val="0"/>
      <w:divBdr>
        <w:top w:val="none" w:sz="0" w:space="0" w:color="auto"/>
        <w:left w:val="none" w:sz="0" w:space="0" w:color="auto"/>
        <w:bottom w:val="none" w:sz="0" w:space="0" w:color="auto"/>
        <w:right w:val="none" w:sz="0" w:space="0" w:color="auto"/>
      </w:divBdr>
    </w:div>
    <w:div w:id="1256594502">
      <w:bodyDiv w:val="1"/>
      <w:marLeft w:val="0"/>
      <w:marRight w:val="0"/>
      <w:marTop w:val="0"/>
      <w:marBottom w:val="0"/>
      <w:divBdr>
        <w:top w:val="none" w:sz="0" w:space="0" w:color="auto"/>
        <w:left w:val="none" w:sz="0" w:space="0" w:color="auto"/>
        <w:bottom w:val="none" w:sz="0" w:space="0" w:color="auto"/>
        <w:right w:val="none" w:sz="0" w:space="0" w:color="auto"/>
      </w:divBdr>
    </w:div>
    <w:div w:id="1270309945">
      <w:bodyDiv w:val="1"/>
      <w:marLeft w:val="0"/>
      <w:marRight w:val="0"/>
      <w:marTop w:val="0"/>
      <w:marBottom w:val="0"/>
      <w:divBdr>
        <w:top w:val="none" w:sz="0" w:space="0" w:color="auto"/>
        <w:left w:val="none" w:sz="0" w:space="0" w:color="auto"/>
        <w:bottom w:val="none" w:sz="0" w:space="0" w:color="auto"/>
        <w:right w:val="none" w:sz="0" w:space="0" w:color="auto"/>
      </w:divBdr>
    </w:div>
    <w:div w:id="1270429301">
      <w:bodyDiv w:val="1"/>
      <w:marLeft w:val="0"/>
      <w:marRight w:val="0"/>
      <w:marTop w:val="0"/>
      <w:marBottom w:val="0"/>
      <w:divBdr>
        <w:top w:val="none" w:sz="0" w:space="0" w:color="auto"/>
        <w:left w:val="none" w:sz="0" w:space="0" w:color="auto"/>
        <w:bottom w:val="none" w:sz="0" w:space="0" w:color="auto"/>
        <w:right w:val="none" w:sz="0" w:space="0" w:color="auto"/>
      </w:divBdr>
    </w:div>
    <w:div w:id="1396972111">
      <w:bodyDiv w:val="1"/>
      <w:marLeft w:val="0"/>
      <w:marRight w:val="0"/>
      <w:marTop w:val="0"/>
      <w:marBottom w:val="0"/>
      <w:divBdr>
        <w:top w:val="none" w:sz="0" w:space="0" w:color="auto"/>
        <w:left w:val="none" w:sz="0" w:space="0" w:color="auto"/>
        <w:bottom w:val="none" w:sz="0" w:space="0" w:color="auto"/>
        <w:right w:val="none" w:sz="0" w:space="0" w:color="auto"/>
      </w:divBdr>
    </w:div>
    <w:div w:id="1448770882">
      <w:bodyDiv w:val="1"/>
      <w:marLeft w:val="0"/>
      <w:marRight w:val="0"/>
      <w:marTop w:val="0"/>
      <w:marBottom w:val="0"/>
      <w:divBdr>
        <w:top w:val="none" w:sz="0" w:space="0" w:color="auto"/>
        <w:left w:val="none" w:sz="0" w:space="0" w:color="auto"/>
        <w:bottom w:val="none" w:sz="0" w:space="0" w:color="auto"/>
        <w:right w:val="none" w:sz="0" w:space="0" w:color="auto"/>
      </w:divBdr>
    </w:div>
    <w:div w:id="1460565275">
      <w:bodyDiv w:val="1"/>
      <w:marLeft w:val="0"/>
      <w:marRight w:val="0"/>
      <w:marTop w:val="0"/>
      <w:marBottom w:val="0"/>
      <w:divBdr>
        <w:top w:val="none" w:sz="0" w:space="0" w:color="auto"/>
        <w:left w:val="none" w:sz="0" w:space="0" w:color="auto"/>
        <w:bottom w:val="none" w:sz="0" w:space="0" w:color="auto"/>
        <w:right w:val="none" w:sz="0" w:space="0" w:color="auto"/>
      </w:divBdr>
    </w:div>
    <w:div w:id="1534734829">
      <w:bodyDiv w:val="1"/>
      <w:marLeft w:val="0"/>
      <w:marRight w:val="0"/>
      <w:marTop w:val="0"/>
      <w:marBottom w:val="0"/>
      <w:divBdr>
        <w:top w:val="none" w:sz="0" w:space="0" w:color="auto"/>
        <w:left w:val="none" w:sz="0" w:space="0" w:color="auto"/>
        <w:bottom w:val="none" w:sz="0" w:space="0" w:color="auto"/>
        <w:right w:val="none" w:sz="0" w:space="0" w:color="auto"/>
      </w:divBdr>
    </w:div>
    <w:div w:id="1549805643">
      <w:bodyDiv w:val="1"/>
      <w:marLeft w:val="0"/>
      <w:marRight w:val="0"/>
      <w:marTop w:val="0"/>
      <w:marBottom w:val="0"/>
      <w:divBdr>
        <w:top w:val="none" w:sz="0" w:space="0" w:color="auto"/>
        <w:left w:val="none" w:sz="0" w:space="0" w:color="auto"/>
        <w:bottom w:val="none" w:sz="0" w:space="0" w:color="auto"/>
        <w:right w:val="none" w:sz="0" w:space="0" w:color="auto"/>
      </w:divBdr>
    </w:div>
    <w:div w:id="1599025455">
      <w:bodyDiv w:val="1"/>
      <w:marLeft w:val="0"/>
      <w:marRight w:val="0"/>
      <w:marTop w:val="0"/>
      <w:marBottom w:val="0"/>
      <w:divBdr>
        <w:top w:val="none" w:sz="0" w:space="0" w:color="auto"/>
        <w:left w:val="none" w:sz="0" w:space="0" w:color="auto"/>
        <w:bottom w:val="none" w:sz="0" w:space="0" w:color="auto"/>
        <w:right w:val="none" w:sz="0" w:space="0" w:color="auto"/>
      </w:divBdr>
    </w:div>
    <w:div w:id="1601641050">
      <w:bodyDiv w:val="1"/>
      <w:marLeft w:val="0"/>
      <w:marRight w:val="0"/>
      <w:marTop w:val="0"/>
      <w:marBottom w:val="0"/>
      <w:divBdr>
        <w:top w:val="none" w:sz="0" w:space="0" w:color="auto"/>
        <w:left w:val="none" w:sz="0" w:space="0" w:color="auto"/>
        <w:bottom w:val="none" w:sz="0" w:space="0" w:color="auto"/>
        <w:right w:val="none" w:sz="0" w:space="0" w:color="auto"/>
      </w:divBdr>
    </w:div>
    <w:div w:id="1683508573">
      <w:bodyDiv w:val="1"/>
      <w:marLeft w:val="0"/>
      <w:marRight w:val="0"/>
      <w:marTop w:val="0"/>
      <w:marBottom w:val="0"/>
      <w:divBdr>
        <w:top w:val="none" w:sz="0" w:space="0" w:color="auto"/>
        <w:left w:val="none" w:sz="0" w:space="0" w:color="auto"/>
        <w:bottom w:val="none" w:sz="0" w:space="0" w:color="auto"/>
        <w:right w:val="none" w:sz="0" w:space="0" w:color="auto"/>
      </w:divBdr>
    </w:div>
    <w:div w:id="1704548483">
      <w:bodyDiv w:val="1"/>
      <w:marLeft w:val="0"/>
      <w:marRight w:val="0"/>
      <w:marTop w:val="0"/>
      <w:marBottom w:val="0"/>
      <w:divBdr>
        <w:top w:val="none" w:sz="0" w:space="0" w:color="auto"/>
        <w:left w:val="none" w:sz="0" w:space="0" w:color="auto"/>
        <w:bottom w:val="none" w:sz="0" w:space="0" w:color="auto"/>
        <w:right w:val="none" w:sz="0" w:space="0" w:color="auto"/>
      </w:divBdr>
    </w:div>
    <w:div w:id="1764302569">
      <w:bodyDiv w:val="1"/>
      <w:marLeft w:val="0"/>
      <w:marRight w:val="0"/>
      <w:marTop w:val="0"/>
      <w:marBottom w:val="0"/>
      <w:divBdr>
        <w:top w:val="none" w:sz="0" w:space="0" w:color="auto"/>
        <w:left w:val="none" w:sz="0" w:space="0" w:color="auto"/>
        <w:bottom w:val="none" w:sz="0" w:space="0" w:color="auto"/>
        <w:right w:val="none" w:sz="0" w:space="0" w:color="auto"/>
      </w:divBdr>
    </w:div>
    <w:div w:id="1790541231">
      <w:bodyDiv w:val="1"/>
      <w:marLeft w:val="0"/>
      <w:marRight w:val="0"/>
      <w:marTop w:val="0"/>
      <w:marBottom w:val="0"/>
      <w:divBdr>
        <w:top w:val="none" w:sz="0" w:space="0" w:color="auto"/>
        <w:left w:val="none" w:sz="0" w:space="0" w:color="auto"/>
        <w:bottom w:val="none" w:sz="0" w:space="0" w:color="auto"/>
        <w:right w:val="none" w:sz="0" w:space="0" w:color="auto"/>
      </w:divBdr>
    </w:div>
    <w:div w:id="1807552106">
      <w:bodyDiv w:val="1"/>
      <w:marLeft w:val="0"/>
      <w:marRight w:val="0"/>
      <w:marTop w:val="0"/>
      <w:marBottom w:val="0"/>
      <w:divBdr>
        <w:top w:val="none" w:sz="0" w:space="0" w:color="auto"/>
        <w:left w:val="none" w:sz="0" w:space="0" w:color="auto"/>
        <w:bottom w:val="none" w:sz="0" w:space="0" w:color="auto"/>
        <w:right w:val="none" w:sz="0" w:space="0" w:color="auto"/>
      </w:divBdr>
    </w:div>
    <w:div w:id="2051224499">
      <w:bodyDiv w:val="1"/>
      <w:marLeft w:val="0"/>
      <w:marRight w:val="0"/>
      <w:marTop w:val="0"/>
      <w:marBottom w:val="0"/>
      <w:divBdr>
        <w:top w:val="none" w:sz="0" w:space="0" w:color="auto"/>
        <w:left w:val="none" w:sz="0" w:space="0" w:color="auto"/>
        <w:bottom w:val="none" w:sz="0" w:space="0" w:color="auto"/>
        <w:right w:val="none" w:sz="0" w:space="0" w:color="auto"/>
      </w:divBdr>
    </w:div>
    <w:div w:id="2061198832">
      <w:bodyDiv w:val="1"/>
      <w:marLeft w:val="0"/>
      <w:marRight w:val="0"/>
      <w:marTop w:val="0"/>
      <w:marBottom w:val="0"/>
      <w:divBdr>
        <w:top w:val="none" w:sz="0" w:space="0" w:color="auto"/>
        <w:left w:val="none" w:sz="0" w:space="0" w:color="auto"/>
        <w:bottom w:val="none" w:sz="0" w:space="0" w:color="auto"/>
        <w:right w:val="none" w:sz="0" w:space="0" w:color="auto"/>
      </w:divBdr>
    </w:div>
    <w:div w:id="2073186863">
      <w:bodyDiv w:val="1"/>
      <w:marLeft w:val="0"/>
      <w:marRight w:val="0"/>
      <w:marTop w:val="0"/>
      <w:marBottom w:val="0"/>
      <w:divBdr>
        <w:top w:val="none" w:sz="0" w:space="0" w:color="auto"/>
        <w:left w:val="none" w:sz="0" w:space="0" w:color="auto"/>
        <w:bottom w:val="none" w:sz="0" w:space="0" w:color="auto"/>
        <w:right w:val="none" w:sz="0" w:space="0" w:color="auto"/>
      </w:divBdr>
    </w:div>
    <w:div w:id="210298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toddingtonparishcouncil.gov.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Letters%20&amp;%20Faxes\Toddington%20Parish%20Council%20Ad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506db9b-49c3-4570-8059-006330b91e54" xsi:nil="true"/>
    <lcf76f155ced4ddcb4097134ff3c332f xmlns="e0fd3251-2df9-487d-bb0d-1e7e558449f5">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1763620492F02F41B20A5AC3F6B4DD4E" ma:contentTypeVersion="19" ma:contentTypeDescription="Create a new document." ma:contentTypeScope="" ma:versionID="4af178f7eb23af39285f034feca17608">
  <xsd:schema xmlns:xsd="http://www.w3.org/2001/XMLSchema" xmlns:xs="http://www.w3.org/2001/XMLSchema" xmlns:p="http://schemas.microsoft.com/office/2006/metadata/properties" xmlns:ns2="e506db9b-49c3-4570-8059-006330b91e54" xmlns:ns3="e0fd3251-2df9-487d-bb0d-1e7e558449f5" targetNamespace="http://schemas.microsoft.com/office/2006/metadata/properties" ma:root="true" ma:fieldsID="9de7ae0f30e414a38a5c0b02a0b1eeaa" ns2:_="" ns3:_="">
    <xsd:import namespace="e506db9b-49c3-4570-8059-006330b91e54"/>
    <xsd:import namespace="e0fd3251-2df9-487d-bb0d-1e7e558449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06db9b-49c3-4570-8059-006330b91e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d4a5009-8c9a-442b-af1f-9e8eb1e48521}" ma:internalName="TaxCatchAll" ma:showField="CatchAllData" ma:web="e506db9b-49c3-4570-8059-006330b91e5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0fd3251-2df9-487d-bb0d-1e7e558449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1e5fd76-1ab0-48ea-a686-bc0d19786455"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BB7F9B-74BF-4218-842C-B96EF2B07A2B}">
  <ds:schemaRefs>
    <ds:schemaRef ds:uri="http://schemas.microsoft.com/office/2006/metadata/longProperties"/>
  </ds:schemaRefs>
</ds:datastoreItem>
</file>

<file path=customXml/itemProps2.xml><?xml version="1.0" encoding="utf-8"?>
<ds:datastoreItem xmlns:ds="http://schemas.openxmlformats.org/officeDocument/2006/customXml" ds:itemID="{06E59EB7-7EBA-4434-904D-28226FE90AA0}">
  <ds:schemaRefs>
    <ds:schemaRef ds:uri="http://schemas.microsoft.com/sharepoint/v3/contenttype/forms"/>
  </ds:schemaRefs>
</ds:datastoreItem>
</file>

<file path=customXml/itemProps3.xml><?xml version="1.0" encoding="utf-8"?>
<ds:datastoreItem xmlns:ds="http://schemas.openxmlformats.org/officeDocument/2006/customXml" ds:itemID="{C4EBC1B9-EAB8-4C68-A98D-B48B07944797}">
  <ds:schemaRefs>
    <ds:schemaRef ds:uri="http://schemas.openxmlformats.org/officeDocument/2006/bibliography"/>
  </ds:schemaRefs>
</ds:datastoreItem>
</file>

<file path=customXml/itemProps4.xml><?xml version="1.0" encoding="utf-8"?>
<ds:datastoreItem xmlns:ds="http://schemas.openxmlformats.org/officeDocument/2006/customXml" ds:itemID="{B79A05DD-7685-47FA-9B0D-E0C24879F302}">
  <ds:schemaRefs>
    <ds:schemaRef ds:uri="http://schemas.microsoft.com/office/2006/metadata/properties"/>
    <ds:schemaRef ds:uri="http://schemas.microsoft.com/office/infopath/2007/PartnerControls"/>
    <ds:schemaRef ds:uri="e506db9b-49c3-4570-8059-006330b91e54"/>
    <ds:schemaRef ds:uri="e0fd3251-2df9-487d-bb0d-1e7e558449f5"/>
  </ds:schemaRefs>
</ds:datastoreItem>
</file>

<file path=customXml/itemProps5.xml><?xml version="1.0" encoding="utf-8"?>
<ds:datastoreItem xmlns:ds="http://schemas.openxmlformats.org/officeDocument/2006/customXml" ds:itemID="{1CCA3531-8344-483D-BDC9-BC6F9DE3A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06db9b-49c3-4570-8059-006330b91e54"/>
    <ds:schemaRef ds:uri="e0fd3251-2df9-487d-bb0d-1e7e558449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Toddington Parish Council Add</Template>
  <TotalTime>160</TotalTime>
  <Pages>2</Pages>
  <Words>772</Words>
  <Characters>4404</Characters>
  <Application>Microsoft Office Word</Application>
  <DocSecurity>0</DocSecurity>
  <Lines>36</Lines>
  <Paragraphs>10</Paragraphs>
  <ScaleCrop>false</ScaleCrop>
  <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Toddington Parish Council</dc:title>
  <dc:subject/>
  <dc:creator>Toddington Parish Council</dc:creator>
  <cp:keywords/>
  <cp:lastModifiedBy>Nicola Evans</cp:lastModifiedBy>
  <cp:revision>39</cp:revision>
  <cp:lastPrinted>2026-04-07T07:31:00Z</cp:lastPrinted>
  <dcterms:created xsi:type="dcterms:W3CDTF">2026-03-24T10:08:00Z</dcterms:created>
  <dcterms:modified xsi:type="dcterms:W3CDTF">2026-04-07T07:32:00Z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281592392</vt:i4>
  </property>
  <property fmtid="{D5CDD505-2E9C-101B-9397-08002B2CF9AE}" pid="3" name="_EmailSubject">
    <vt:lpwstr>Agenda stuff</vt:lpwstr>
  </property>
  <property fmtid="{D5CDD505-2E9C-101B-9397-08002B2CF9AE}" pid="4" name="_AuthorEmail">
    <vt:lpwstr>knightsbridgeproject@tesco.net</vt:lpwstr>
  </property>
  <property fmtid="{D5CDD505-2E9C-101B-9397-08002B2CF9AE}" pid="5" name="_AuthorEmailDisplayName">
    <vt:lpwstr>Fiona</vt:lpwstr>
  </property>
  <property fmtid="{D5CDD505-2E9C-101B-9397-08002B2CF9AE}" pid="6" name="_PreviousAdHocReviewCycleID">
    <vt:i4>-9062179</vt:i4>
  </property>
  <property fmtid="{D5CDD505-2E9C-101B-9397-08002B2CF9AE}" pid="7" name="_ReviewingToolsShownOnce">
    <vt:lpwstr/>
  </property>
  <property fmtid="{D5CDD505-2E9C-101B-9397-08002B2CF9AE}" pid="8" name="Order">
    <vt:lpwstr>521800.000000000</vt:lpwstr>
  </property>
  <property fmtid="{D5CDD505-2E9C-101B-9397-08002B2CF9AE}" pid="9" name="MediaServiceImageTags">
    <vt:lpwstr/>
  </property>
  <property fmtid="{D5CDD505-2E9C-101B-9397-08002B2CF9AE}" pid="10" name="ContentTypeId">
    <vt:lpwstr>0x0101001763620492F02F41B20A5AC3F6B4DD4E</vt:lpwstr>
  </property>
</Properties>
</file>